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/>
        </w:rPr>
      </w:pPr>
      <w:bookmarkStart w:id="18" w:name="_GoBack"/>
      <w:bookmarkEnd w:id="18"/>
      <w:r>
        <w:rPr>
          <w:rFonts w:ascii="仿宋_GB2312"/>
          <w:spacing w:val="-6"/>
          <w:lang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15875</wp:posOffset>
                </wp:positionH>
                <wp:positionV relativeFrom="page">
                  <wp:posOffset>1371600</wp:posOffset>
                </wp:positionV>
                <wp:extent cx="2106930" cy="918845"/>
                <wp:effectExtent l="0" t="0" r="0" b="0"/>
                <wp:wrapNone/>
                <wp:docPr id="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106930" cy="918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rPr>
                                <w:rFonts w:hint="eastAsia" w:ascii="黑体" w:eastAsia="黑体"/>
                              </w:rPr>
                            </w:pPr>
                            <w:bookmarkStart w:id="8" w:name="缓急"/>
                            <w:bookmarkEnd w:id="8"/>
                          </w:p>
                        </w:txbxContent>
                      </wps:txbx>
                      <wps:bodyPr wrap="square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1.25pt;margin-top:108pt;height:72.35pt;width:165.9pt;mso-position-vertical-relative:page;z-index:-251656192;mso-width-relative:page;mso-height-relative:page;" filled="f" stroked="f" coordsize="21600,21600" o:gfxdata="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WAAAAZHJzL1BL&#10;AQIUABQAAAAIAIdO4kAlCamd2AAAAAkBAAAPAAAAAAAAAAEAIAAAADgAAABkcnMvZG93bnJldi54&#10;bWxQSwECFAAUAAAACACHTuJAizaYl6sBAAA4AwAADgAAAAAAAAABACAAAAA9AQAAZHJzL2Uyb0Rv&#10;Yy54bWxQSwUGAAAAAAYABgBZAQAAWg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rPr>
                          <w:rFonts w:hint="eastAsia" w:ascii="黑体" w:eastAsia="黑体"/>
                        </w:rPr>
                      </w:pPr>
                      <w:bookmarkStart w:id="8" w:name="缓急"/>
                      <w:bookmarkEnd w:id="8"/>
                    </w:p>
                  </w:txbxContent>
                </v:textbox>
              </v:shape>
            </w:pict>
          </mc:Fallback>
        </mc:AlternateContent>
      </w:r>
    </w:p>
    <w:p>
      <w:pPr>
        <w:spacing w:line="540" w:lineRule="exact"/>
        <w:rPr>
          <w:rFonts w:hint="eastAsia"/>
        </w:rPr>
      </w:pPr>
    </w:p>
    <w:p>
      <w:pPr>
        <w:spacing w:line="566" w:lineRule="exact"/>
        <w:jc w:val="center"/>
        <w:rPr>
          <w:rFonts w:hint="eastAsia"/>
        </w:rPr>
      </w:pPr>
      <w:bookmarkStart w:id="0" w:name="图片"/>
      <w:bookmarkEnd w:id="0"/>
    </w:p>
    <w:p>
      <w:pPr>
        <w:snapToGrid w:val="0"/>
        <w:spacing w:line="540" w:lineRule="exact"/>
        <w:jc w:val="center"/>
        <w:rPr>
          <w:rFonts w:hint="eastAsia" w:ascii="仿宋_GB2312"/>
        </w:rPr>
      </w:pPr>
      <w:r>
        <w:rPr>
          <w:rFonts w:hint="eastAsia" w:ascii="仿宋_GB2312"/>
          <w:lang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-960120</wp:posOffset>
                </wp:positionH>
                <wp:positionV relativeFrom="page">
                  <wp:posOffset>2516505</wp:posOffset>
                </wp:positionV>
                <wp:extent cx="7519670" cy="917575"/>
                <wp:effectExtent l="0" t="0" r="0" b="0"/>
                <wp:wrapNone/>
                <wp:docPr id="2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7519670" cy="917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0"/>
                                <w:w w:val="80"/>
                                <w:sz w:val="94"/>
                                <w:szCs w:val="80"/>
                                <w:lang w:eastAsia="zh-CN"/>
                              </w:rPr>
                            </w:pPr>
                            <w:bookmarkStart w:id="9" w:name="红头1"/>
                            <w:bookmarkEnd w:id="9"/>
                            <w:bookmarkStart w:id="10" w:name="红头"/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-40"/>
                                <w:w w:val="72"/>
                                <w:sz w:val="120"/>
                                <w:szCs w:val="80"/>
                                <w:lang w:eastAsia="zh-CN"/>
                              </w:rPr>
                              <w:t>福建省宁德市气象局文件</w:t>
                            </w:r>
                            <w:bookmarkEnd w:id="10"/>
                          </w:p>
                        </w:txbxContent>
                      </wps:txbx>
                      <wps:bodyPr wrap="square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75.6pt;margin-top:198.15pt;height:72.25pt;width:592.1pt;mso-position-vertical-relative:page;z-index:-251657216;mso-width-relative:page;mso-height-relative:page;" filled="f" stroked="f" coordsize="21600,21600" o:gfxdata="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FgAAAGRy&#10;cy9QSwECFAAUAAAACACHTuJATw8hddwAAAANAQAADwAAAAAAAAABACAAAAA4AAAAZHJzL2Rvd25y&#10;ZXYueG1sUEsBAhQAFAAAAAgAh07iQDwtDYirAQAAOAMAAA4AAAAAAAAAAQAgAAAAQQEAAGRycy9l&#10;Mm9Eb2MueG1sUEsFBgAAAAAGAAYAWQEAAF4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napToGrid w:val="0"/>
                        <w:spacing w:line="240" w:lineRule="auto"/>
                        <w:jc w:val="center"/>
                        <w:rPr>
                          <w:rFonts w:hint="eastAsia" w:eastAsia="方正小标宋简体"/>
                          <w:b/>
                          <w:color w:val="FF0000"/>
                          <w:spacing w:val="0"/>
                          <w:w w:val="80"/>
                          <w:sz w:val="94"/>
                          <w:szCs w:val="80"/>
                          <w:lang w:eastAsia="zh-CN"/>
                        </w:rPr>
                      </w:pPr>
                      <w:bookmarkStart w:id="9" w:name="红头1"/>
                      <w:bookmarkEnd w:id="9"/>
                      <w:bookmarkStart w:id="10" w:name="红头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-40"/>
                          <w:w w:val="72"/>
                          <w:sz w:val="120"/>
                          <w:szCs w:val="80"/>
                          <w:lang w:eastAsia="zh-CN"/>
                        </w:rPr>
                        <w:t>福建省宁德市气象局文件</w:t>
                      </w:r>
                      <w:bookmarkEnd w:id="10"/>
                    </w:p>
                  </w:txbxContent>
                </v:textbox>
              </v:shape>
            </w:pict>
          </mc:Fallback>
        </mc:AlternateContent>
      </w:r>
    </w:p>
    <w:p>
      <w:pPr>
        <w:tabs>
          <w:tab w:val="left" w:pos="2528"/>
        </w:tabs>
        <w:snapToGrid w:val="0"/>
        <w:spacing w:line="540" w:lineRule="exact"/>
        <w:rPr>
          <w:rFonts w:hint="eastAsia" w:ascii="仿宋_GB2312"/>
        </w:rPr>
      </w:pPr>
    </w:p>
    <w:p>
      <w:pPr>
        <w:snapToGrid w:val="0"/>
        <w:spacing w:line="540" w:lineRule="exact"/>
        <w:jc w:val="center"/>
        <w:rPr>
          <w:rFonts w:hint="eastAsia" w:ascii="仿宋_GB2312"/>
        </w:rPr>
      </w:pPr>
    </w:p>
    <w:p>
      <w:pPr>
        <w:snapToGrid w:val="0"/>
        <w:spacing w:line="540" w:lineRule="exact"/>
        <w:jc w:val="center"/>
        <w:rPr>
          <w:rFonts w:hint="eastAsia" w:ascii="仿宋_GB2312"/>
        </w:rPr>
      </w:pPr>
    </w:p>
    <w:p>
      <w:pPr>
        <w:tabs>
          <w:tab w:val="center" w:pos="4424"/>
        </w:tabs>
        <w:snapToGrid w:val="0"/>
        <w:spacing w:line="540" w:lineRule="exact"/>
        <w:jc w:val="left"/>
        <w:rPr>
          <w:rFonts w:hint="eastAsia" w:ascii="仿宋_GB2312"/>
        </w:rPr>
      </w:pPr>
      <w:r>
        <w:rPr>
          <w:rFonts w:hint="eastAsia" w:ascii="仿宋_GB2312"/>
          <w:lang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3943350</wp:posOffset>
                </wp:positionV>
                <wp:extent cx="5600700" cy="365760"/>
                <wp:effectExtent l="0" t="0" r="0" b="0"/>
                <wp:wrapNone/>
                <wp:docPr id="4" name="文本框 10" descr="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60070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center"/>
                              <w:rPr>
                                <w:rFonts w:hint="eastAsia" w:ascii="仿宋_GB2312" w:eastAsia="仿宋_GB2312"/>
                                <w:lang w:val="en-US" w:eastAsia="zh-CN"/>
                              </w:rPr>
                            </w:pPr>
                            <w:bookmarkStart w:id="11" w:name="文号"/>
                            <w:r>
                              <w:rPr>
                                <w:rFonts w:hint="eastAsia" w:ascii="仿宋_GB2312"/>
                                <w:lang w:val="en-US" w:eastAsia="zh-CN"/>
                              </w:rPr>
                              <w:t>宁气发〔2025〕15号</w:t>
                            </w:r>
                            <w:bookmarkEnd w:id="11"/>
                          </w:p>
                        </w:txbxContent>
                      </wps:txbx>
                      <wps:bodyPr wrap="square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alt="签发人：×××" type="#_x0000_t202" style="position:absolute;left:0pt;margin-left:0pt;margin-top:310.5pt;height:28.8pt;width:441pt;mso-position-vertical-relative:page;z-index:-251655168;mso-width-relative:page;mso-height-relative:page;" filled="f" stroked="f" coordsize="21600,21600" o:gfxdata="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Kxza4rWAAAA&#10;CAEAAA8AAAAAAAAAAQAgAAAAOAAAAGRycy9kb3ducmV2LnhtbFBLAQIUABQAAAAIAIdO4kC0BPP0&#10;0AEAAFQDAAAOAAAAAAAAAAEAIAAAADsBAABkcnMvZTJvRG9jLnhtbFBLBQYAAAAABgAGAFkBAAB9&#10;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center"/>
                        <w:rPr>
                          <w:rFonts w:hint="eastAsia" w:ascii="仿宋_GB2312" w:eastAsia="仿宋_GB2312"/>
                          <w:lang w:val="en-US" w:eastAsia="zh-CN"/>
                        </w:rPr>
                      </w:pPr>
                      <w:bookmarkStart w:id="11" w:name="文号"/>
                      <w:r>
                        <w:rPr>
                          <w:rFonts w:hint="eastAsia" w:ascii="仿宋_GB2312"/>
                          <w:lang w:val="en-US" w:eastAsia="zh-CN"/>
                        </w:rPr>
                        <w:t>宁气发〔2025〕15号</w:t>
                      </w:r>
                      <w:bookmarkEnd w:id="11"/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540" w:lineRule="exact"/>
        <w:jc w:val="center"/>
        <w:rPr>
          <w:rFonts w:hint="eastAsia" w:ascii="仿宋_GB2312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ge">
                  <wp:posOffset>4312920</wp:posOffset>
                </wp:positionV>
                <wp:extent cx="5615940" cy="0"/>
                <wp:effectExtent l="0" t="19050" r="3810" b="1905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.1pt;margin-top:339.6pt;height:0pt;width:442.2pt;mso-position-vertical-relative:page;z-index:-251658240;mso-width-relative:page;mso-height-relative:page;" filled="f" stroked="t" coordsize="21600,21600" o:gfxdata="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BYAAABkcnMvUEsBAhQAFAAAAAgAh07iQHfATaDZ&#10;AAAACAEAAA8AAAAAAAAAAQAgAAAAOAAAAGRycy9kb3ducmV2LnhtbFBLAQIUABQAAAAIAIdO4kBX&#10;tlFv0AEAAJEDAAAOAAAAAAAAAAEAIAAAAD4BAABkcnMvZTJvRG9jLnhtbFBLBQYAAAAABgAGAFkB&#10;AACA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0" w:lineRule="exact"/>
        <w:jc w:val="center"/>
        <w:textAlignment w:val="auto"/>
        <w:rPr>
          <w:rFonts w:ascii="仿宋_GB2312"/>
        </w:rPr>
      </w:pPr>
    </w:p>
    <w:p>
      <w:pPr>
        <w:snapToGrid w:val="0"/>
        <w:spacing w:line="540" w:lineRule="exact"/>
        <w:jc w:val="center"/>
        <w:rPr>
          <w:rFonts w:ascii="仿宋_GB2312"/>
        </w:rPr>
      </w:pPr>
    </w:p>
    <w:p>
      <w:pPr>
        <w:snapToGrid w:val="0"/>
        <w:spacing w:line="700" w:lineRule="exact"/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bookmarkStart w:id="1" w:name="B0001"/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宁德市气象局关于曾杰正式任职的通知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16" w:lineRule="exact"/>
        <w:jc w:val="center"/>
        <w:textAlignment w:val="auto"/>
        <w:rPr>
          <w:rFonts w:ascii="仿宋_GB2312"/>
          <w:spacing w:val="-6"/>
        </w:rPr>
      </w:pPr>
    </w:p>
    <w:p>
      <w:pPr>
        <w:spacing w:line="560" w:lineRule="exact"/>
        <w:rPr>
          <w:rFonts w:hint="eastAsia" w:ascii="仿宋_GB2312" w:hAnsi="宋体"/>
          <w:spacing w:val="-6"/>
        </w:rPr>
      </w:pPr>
      <w:bookmarkStart w:id="2" w:name="开始"/>
      <w:bookmarkEnd w:id="2"/>
      <w:bookmarkStart w:id="3" w:name="主送机关"/>
      <w:r>
        <w:rPr>
          <w:rFonts w:hint="eastAsia" w:ascii="仿宋_GB2312" w:hAnsi="宋体"/>
          <w:spacing w:val="-6"/>
          <w:lang w:eastAsia="zh-CN"/>
        </w:rPr>
        <w:t>福鼎县局</w:t>
      </w:r>
      <w:bookmarkEnd w:id="3"/>
      <w:r>
        <w:rPr>
          <w:rFonts w:hint="eastAsia" w:ascii="仿宋_GB2312" w:hAnsi="宋体"/>
          <w:spacing w:val="-6"/>
        </w:rPr>
        <w:t>：</w:t>
      </w:r>
    </w:p>
    <w:p>
      <w:pPr>
        <w:spacing w:line="560" w:lineRule="exact"/>
        <w:ind w:firstLine="632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根据任职试用期满考核结果，经202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局党组会议研究，决定：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曾杰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福鼎市气象局局长</w:t>
      </w:r>
      <w:r>
        <w:rPr>
          <w:rFonts w:hint="eastAsia" w:ascii="仿宋_GB2312" w:hAnsi="仿宋_GB2312" w:eastAsia="仿宋_GB2312" w:cs="仿宋_GB2312"/>
          <w:sz w:val="32"/>
          <w:szCs w:val="32"/>
        </w:rPr>
        <w:t>，任职时间从202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月算起。</w:t>
      </w:r>
    </w:p>
    <w:p>
      <w:pPr>
        <w:snapToGrid w:val="0"/>
        <w:spacing w:line="560" w:lineRule="exact"/>
        <w:rPr>
          <w:rFonts w:hint="eastAsia" w:ascii="仿宋_GB2312" w:hAnsi="宋体"/>
          <w:spacing w:val="-6"/>
        </w:rPr>
      </w:pPr>
      <w:r>
        <w:rPr>
          <w:rFonts w:hint="eastAsia" w:ascii="仿宋_GB2312" w:hAnsi="宋体"/>
          <w:spacing w:val="-6"/>
        </w:rPr>
        <w:t xml:space="preserve">    </w:t>
      </w:r>
    </w:p>
    <w:p>
      <w:pPr>
        <w:snapToGrid w:val="0"/>
        <w:spacing w:line="430" w:lineRule="exact"/>
        <w:rPr>
          <w:rFonts w:hint="eastAsia" w:ascii="仿宋_GB2312"/>
          <w:spacing w:val="-6"/>
        </w:rPr>
      </w:pPr>
      <w:bookmarkStart w:id="4" w:name="附件"/>
      <w:bookmarkEnd w:id="4"/>
      <w:bookmarkStart w:id="5" w:name="附件名称"/>
      <w:bookmarkEnd w:id="5"/>
    </w:p>
    <w:p>
      <w:pPr>
        <w:snapToGrid w:val="0"/>
        <w:spacing w:line="430" w:lineRule="exact"/>
        <w:rPr>
          <w:rFonts w:hint="eastAsia" w:ascii="仿宋_GB2312"/>
          <w:color w:val="FFFFFF"/>
          <w:spacing w:val="-6"/>
          <w:szCs w:val="32"/>
        </w:rPr>
      </w:pPr>
      <w:r>
        <w:rPr>
          <w:rFonts w:hint="eastAsia" w:ascii="仿宋_GB2312"/>
          <w:spacing w:val="-6"/>
        </w:rPr>
        <w:t xml:space="preserve">                                        </w:t>
      </w:r>
    </w:p>
    <w:p>
      <w:pPr>
        <w:snapToGrid w:val="0"/>
        <w:spacing w:line="576" w:lineRule="exact"/>
        <w:ind w:right="489" w:rightChars="155"/>
        <w:rPr>
          <w:rFonts w:hint="eastAsia" w:ascii="仿宋_GB2312"/>
          <w:spacing w:val="-6"/>
        </w:rPr>
      </w:pPr>
      <w:r>
        <w:rPr>
          <w:rFonts w:hint="eastAsia" w:ascii="仿宋_GB2312" w:hAnsi="宋体"/>
          <w:spacing w:val="-6"/>
          <w:lang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26035</wp:posOffset>
                </wp:positionV>
                <wp:extent cx="4343400" cy="511175"/>
                <wp:effectExtent l="0" t="0" r="0" b="0"/>
                <wp:wrapNone/>
                <wp:docPr id="1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4343400" cy="5111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="仿宋_GB2312"/>
                                <w:lang w:eastAsia="zh-CN"/>
                              </w:rPr>
                            </w:pPr>
                            <w:bookmarkStart w:id="12" w:name="落款单位"/>
                            <w:bookmarkEnd w:id="12"/>
                            <w:bookmarkStart w:id="13" w:name="落款"/>
                            <w:r>
                              <w:rPr>
                                <w:rFonts w:hint="eastAsia"/>
                                <w:lang w:eastAsia="zh-CN"/>
                              </w:rPr>
                              <w:t>福建省宁德市气象局</w:t>
                            </w:r>
                            <w:bookmarkEnd w:id="13"/>
                          </w:p>
                        </w:txbxContent>
                      </wps:txbx>
                      <wps:bodyPr wrap="square" upright="true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4pt;margin-top:2.05pt;height:40.25pt;width:342pt;z-index:251669504;mso-width-relative:margin;mso-height-relative:margin;" fillcolor="#FFFFFF" filled="t" stroked="f" coordsize="21600,21600" o:gfxdata="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BYAAABkcnMvUEsBAhQAFAAAAAgAh07iQN7T6ZjXAAAACAEAAA8AAAAAAAAAAQAgAAAA&#10;OAAAAGRycy9kb3ducmV2LnhtbFBLAQIUABQAAAAIAIdO4kB373Z7vQEAAFsDAAAOAAAAAAAAAAEA&#10;IAAAADwBAABkcnMvZTJvRG9jLnhtbFBLBQYAAAAABgAGAFkBAABrBQAAAAA=&#10;">
                <v:fill on="t" opacity="0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="仿宋_GB2312"/>
                          <w:lang w:eastAsia="zh-CN"/>
                        </w:rPr>
                      </w:pPr>
                      <w:bookmarkStart w:id="12" w:name="落款单位"/>
                      <w:bookmarkEnd w:id="12"/>
                      <w:bookmarkStart w:id="13" w:name="落款"/>
                      <w:r>
                        <w:rPr>
                          <w:rFonts w:hint="eastAsia"/>
                          <w:lang w:eastAsia="zh-CN"/>
                        </w:rPr>
                        <w:t>福建省宁德市气象局</w:t>
                      </w:r>
                      <w:bookmarkEnd w:id="13"/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576" w:lineRule="exact"/>
        <w:rPr>
          <w:rFonts w:hint="eastAsia" w:ascii="仿宋_GB2312" w:eastAsia="仿宋_GB2312"/>
          <w:lang w:eastAsia="zh-CN"/>
        </w:rPr>
      </w:pPr>
      <w:r>
        <w:rPr>
          <w:rFonts w:hint="eastAsia" w:ascii="仿宋_GB2312"/>
          <w:spacing w:val="-6"/>
        </w:rPr>
        <w:t xml:space="preserve">                          </w:t>
      </w:r>
      <w:r>
        <w:rPr>
          <w:rFonts w:hint="eastAsia" w:ascii="仿宋_GB2312"/>
          <w:i/>
          <w:iCs/>
          <w:spacing w:val="-6"/>
        </w:rPr>
        <w:t xml:space="preserve"> </w:t>
      </w:r>
      <w:r>
        <w:rPr>
          <w:rFonts w:hint="eastAsia" w:ascii="仿宋_GB2312"/>
          <w:spacing w:val="-6"/>
        </w:rPr>
        <w:t xml:space="preserve">        </w:t>
      </w:r>
      <w:bookmarkStart w:id="6" w:name="结束"/>
      <w:bookmarkEnd w:id="6"/>
      <w:bookmarkStart w:id="7" w:name="签发日期"/>
      <w:r>
        <w:rPr>
          <w:rFonts w:hint="eastAsia" w:ascii="仿宋_GB2312"/>
          <w:spacing w:val="-6"/>
          <w:lang w:eastAsia="zh-CN"/>
        </w:rPr>
        <w:t>2025年3月5日</w:t>
      </w:r>
      <w:bookmarkEnd w:id="7"/>
    </w:p>
    <w:p>
      <w:pPr>
        <w:snapToGrid w:val="0"/>
        <w:spacing w:line="576" w:lineRule="exact"/>
        <w:ind w:right="652"/>
        <w:jc w:val="left"/>
        <w:rPr>
          <w:rFonts w:hint="eastAsia" w:ascii="仿宋_GB2312"/>
          <w:spacing w:val="-6"/>
        </w:rPr>
      </w:pPr>
    </w:p>
    <w:p>
      <w:pPr>
        <w:snapToGrid w:val="0"/>
        <w:spacing w:line="576" w:lineRule="exact"/>
        <w:ind w:right="652"/>
        <w:jc w:val="left"/>
        <w:rPr>
          <w:rFonts w:hint="eastAsia" w:ascii="黑体" w:eastAsia="黑体"/>
          <w:spacing w:val="-6"/>
        </w:rPr>
      </w:pPr>
    </w:p>
    <w:p>
      <w:pPr>
        <w:spacing w:line="576" w:lineRule="exact"/>
        <w:rPr>
          <w:rFonts w:hint="eastAsia"/>
        </w:rPr>
      </w:pPr>
    </w:p>
    <w:p>
      <w:pPr>
        <w:spacing w:line="576" w:lineRule="exact"/>
        <w:rPr>
          <w:rFonts w:hint="eastAsia"/>
        </w:rPr>
      </w:pPr>
    </w:p>
    <w:p>
      <w:pPr>
        <w:spacing w:line="576" w:lineRule="exact"/>
      </w:pPr>
      <w:r>
        <w:rPr>
          <w:rFonts w:ascii="仿宋_GB2312"/>
          <w:spacing w:val="-6"/>
          <w:sz w:val="20"/>
          <w:lang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9405620</wp:posOffset>
                </wp:positionV>
                <wp:extent cx="5615940" cy="0"/>
                <wp:effectExtent l="0" t="0" r="0" b="0"/>
                <wp:wrapTopAndBottom/>
                <wp:docPr id="9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0.25pt;margin-top:740.6pt;height:0pt;width:442.2pt;mso-position-vertical-relative:page;mso-wrap-distance-bottom:0pt;mso-wrap-distance-top:0pt;z-index:251666432;mso-width-relative:page;mso-height-relative:page;" filled="f" stroked="t" coordsize="21600,21600" o:gfxdata="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evLdmNYAAAAK&#10;AQAADwAAAAAAAAABACAAAAA4AAAAZHJzL2Rvd25yZXYueG1sUEsBAhQAFAAAAAgAh07iQOM+JFfP&#10;AQAAkQMAAA4AAAAAAAAAAQAgAAAAOwEAAGRycy9lMm9Eb2MueG1sUEsFBgAAAAAGAAYAWQEAAHwF&#10;AAAAAA=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/>
          <w:spacing w:val="-6"/>
          <w:sz w:val="20"/>
          <w:lang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5715</wp:posOffset>
                </wp:positionH>
                <wp:positionV relativeFrom="page">
                  <wp:posOffset>9042400</wp:posOffset>
                </wp:positionV>
                <wp:extent cx="5615940" cy="0"/>
                <wp:effectExtent l="0" t="0" r="0" b="0"/>
                <wp:wrapTopAndBottom/>
                <wp:docPr id="5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901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0.45pt;margin-top:712pt;height:0pt;width:442.2pt;mso-position-horizontal-relative:margin;mso-position-vertical-relative:page;mso-wrap-distance-bottom:0pt;mso-wrap-distance-top:0pt;z-index:251662336;mso-width-relative:page;mso-height-relative:page;" filled="f" stroked="t" coordsize="21600,21600" o:gfxdata="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BhDXvHYAAAA&#10;CgEAAA8AAAAAAAAAAQAgAAAAOAAAAGRycy9kb3ducmV2LnhtbFBLAQIUABQAAAAIAIdO4kDVtO6S&#10;zgEAAJADAAAOAAAAAAAAAAEAIAAAAD0BAABkcnMvZTJvRG9jLnhtbFBLBQYAAAAABgAGAFkBAAB9&#10;BQAAAAA=&#10;">
                <v:fill on="f" focussize="0,0"/>
                <v:stroke weight="0.70992125984252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/>
          <w:spacing w:val="-6"/>
          <w:sz w:val="20"/>
          <w:lang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ge">
                  <wp:posOffset>8687435</wp:posOffset>
                </wp:positionV>
                <wp:extent cx="5615940" cy="0"/>
                <wp:effectExtent l="0" t="0" r="0" b="0"/>
                <wp:wrapTopAndBottom/>
                <wp:docPr id="6" name="直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直线 4" o:spid="_x0000_s1026" o:spt="20" style="position:absolute;left:0pt;margin-left:0.25pt;margin-top:684.05pt;height:0pt;width:442.2pt;mso-position-vertical-relative:page;mso-wrap-distance-bottom:0pt;mso-wrap-distance-top:0pt;z-index:251663360;mso-width-relative:page;mso-height-relative:page;" filled="f" stroked="t" coordsize="21600,21600" o:gfxdata="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FgAAAGRycy9QSwECFAAUAAAACACHTuJA2e5ktdcAAAAK&#10;AQAADwAAAAAAAAABACAAAAA4AAAAZHJzL2Rvd25yZXYueG1sUEsBAhQAFAAAAAgAh07iQKcIS4XO&#10;AQAAkQMAAA4AAAAAAAAAAQAgAAAAPAEAAGRycy9lMm9Eb2MueG1sUEsFBgAAAAAGAAYAWQEAAHwF&#10;AAAAAA==&#10;">
                <v:fill on="f" focussize="0,0"/>
                <v:stroke weight="1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ascii="仿宋_GB2312"/>
          <w:spacing w:val="-6"/>
          <w:sz w:val="20"/>
          <w:lang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ge">
                  <wp:posOffset>9040495</wp:posOffset>
                </wp:positionV>
                <wp:extent cx="3391535" cy="360045"/>
                <wp:effectExtent l="0" t="0" r="0" b="0"/>
                <wp:wrapTopAndBottom/>
                <wp:docPr id="7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3391535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spacing w:line="500" w:lineRule="exact"/>
                              <w:jc w:val="left"/>
                              <w:rPr>
                                <w:rFonts w:hint="eastAsia" w:eastAsia="仿宋_GB2312"/>
                                <w:sz w:val="28"/>
                                <w:szCs w:val="28"/>
                                <w:lang w:eastAsia="zh-CN"/>
                              </w:rPr>
                            </w:pPr>
                            <w:bookmarkStart w:id="14" w:name="版记"/>
                            <w:r>
                              <w:rPr>
                                <w:rFonts w:hint="eastAsia"/>
                                <w:sz w:val="28"/>
                                <w:szCs w:val="28"/>
                                <w:lang w:eastAsia="zh-CN"/>
                              </w:rPr>
                              <w:t>福建省宁德市气象局办公室</w:t>
                            </w:r>
                            <w:bookmarkEnd w:id="14"/>
                          </w:p>
                        </w:txbxContent>
                      </wps:txbx>
                      <wps:bodyPr vert="horz" wrap="square" lIns="0" tIns="0" rIns="0" bIns="0" anchor="t" anchorCtr="false" upright="true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12.75pt;margin-top:711.85pt;height:28.35pt;width:267.05pt;mso-position-vertical-relative:page;mso-wrap-distance-bottom:0pt;mso-wrap-distance-top:0pt;z-index:251664384;mso-width-relative:page;mso-height-relative:page;" filled="f" stroked="f" coordsize="21600,21600" o:gfxdata="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BYAAABkcnMvUEsBAhQAFAAAAAgAh07iQO5LfwbaAAAADAEAAA8A&#10;AAAAAAAAAQAgAAAAOAAAAGRycy9kb3ducmV2LnhtbFBLAQIUABQAAAAIAIdO4kCdGHJIxgEAAGED&#10;AAAOAAAAAAAAAAEAIAAAAD8BAABkcnMvZTJvRG9jLnhtbFBLBQYAAAAABgAGAFkBAAB3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spacing w:line="500" w:lineRule="exact"/>
                        <w:jc w:val="left"/>
                        <w:rPr>
                          <w:rFonts w:hint="eastAsia" w:eastAsia="仿宋_GB2312"/>
                          <w:sz w:val="28"/>
                          <w:szCs w:val="28"/>
                          <w:lang w:eastAsia="zh-CN"/>
                        </w:rPr>
                      </w:pPr>
                      <w:bookmarkStart w:id="14" w:name="版记"/>
                      <w:r>
                        <w:rPr>
                          <w:rFonts w:hint="eastAsia"/>
                          <w:sz w:val="28"/>
                          <w:szCs w:val="28"/>
                          <w:lang w:eastAsia="zh-CN"/>
                        </w:rPr>
                        <w:t>福建省宁德市气象局办公室</w:t>
                      </w:r>
                      <w:bookmarkEnd w:id="14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_GB2312"/>
          <w:spacing w:val="-6"/>
          <w:sz w:val="20"/>
          <w:lang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161925</wp:posOffset>
                </wp:positionH>
                <wp:positionV relativeFrom="page">
                  <wp:posOffset>8696325</wp:posOffset>
                </wp:positionV>
                <wp:extent cx="5314950" cy="360045"/>
                <wp:effectExtent l="0" t="0" r="0" b="0"/>
                <wp:wrapTopAndBottom/>
                <wp:docPr id="8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31495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440" w:lineRule="exact"/>
                              <w:ind w:left="861" w:leftChars="4" w:hanging="848" w:hangingChars="303"/>
                              <w:rPr>
                                <w:rFonts w:ascii="仿宋_GB231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抄送：</w:t>
                            </w:r>
                            <w:bookmarkStart w:id="15" w:name="抄送"/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eastAsia="zh-CN"/>
                              </w:rPr>
                              <w:t>各县（市、区）气象局，市局各直属单位、各内设机构</w:t>
                            </w:r>
                            <w:bookmarkEnd w:id="15"/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wrap="square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12.75pt;margin-top:684.75pt;height:28.35pt;width:418.5pt;mso-position-horizontal-relative:margin;mso-position-vertical-relative:page;mso-wrap-distance-bottom:0pt;mso-wrap-distance-top:0pt;z-index:251665408;mso-width-relative:page;mso-height-relative:page;" filled="f" stroked="f" coordsize="21600,21600" o:gfxdata="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FgAAAGRycy9Q&#10;SwECFAAUAAAACACHTuJA1pDYFtoAAAAMAQAADwAAAAAAAAABACAAAAA4AAAAZHJzL2Rvd25yZXYu&#10;eG1sUEsBAhQAFAAAAAgAh07iQMm2OWOqAQAAOAMAAA4AAAAAAAAAAQAgAAAAPwEAAGRycy9lMm9E&#10;b2MueG1sUEsFBgAAAAAGAAYAWQEAAFs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napToGrid w:val="0"/>
                        <w:spacing w:line="440" w:lineRule="exact"/>
                        <w:ind w:left="861" w:leftChars="4" w:hanging="848" w:hangingChars="303"/>
                        <w:rPr>
                          <w:rFonts w:ascii="仿宋_GB2312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抄送：</w:t>
                      </w:r>
                      <w:bookmarkStart w:id="15" w:name="抄送"/>
                      <w:r>
                        <w:rPr>
                          <w:rFonts w:hint="eastAsia" w:ascii="仿宋_GB2312"/>
                          <w:sz w:val="28"/>
                          <w:szCs w:val="28"/>
                          <w:lang w:eastAsia="zh-CN"/>
                        </w:rPr>
                        <w:t>各县（市、区）气象局，市局各直属单位、各内设机构</w:t>
                      </w:r>
                      <w:bookmarkEnd w:id="15"/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_GB2312"/>
          <w:spacing w:val="-6"/>
          <w:sz w:val="20"/>
          <w:lang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161925</wp:posOffset>
                </wp:positionH>
                <wp:positionV relativeFrom="page">
                  <wp:posOffset>8328025</wp:posOffset>
                </wp:positionV>
                <wp:extent cx="5233670" cy="360045"/>
                <wp:effectExtent l="0" t="0" r="0" b="0"/>
                <wp:wrapTopAndBottom/>
                <wp:docPr id="11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523367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line="440" w:lineRule="exact"/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  <w:lang w:eastAsia="zh-CN"/>
                              </w:rPr>
                            </w:pPr>
                            <w:bookmarkStart w:id="16" w:name="是否公开"/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eastAsia="zh-CN"/>
                              </w:rPr>
                              <w:t>公开属性：内部公开</w:t>
                            </w:r>
                            <w:bookmarkEnd w:id="16"/>
                          </w:p>
                        </w:txbxContent>
                      </wps:txbx>
                      <wps:bodyPr wrap="square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12.75pt;margin-top:655.75pt;height:28.35pt;width:412.1pt;mso-position-horizontal-relative:margin;mso-position-vertical-relative:page;mso-wrap-distance-bottom:0pt;mso-wrap-distance-top:0pt;z-index:251668480;mso-width-relative:page;mso-height-relative:page;" filled="f" stroked="f" coordsize="21600,21600" o:gfxdata="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FgAAAGRy&#10;cy9QSwECFAAUAAAACACHTuJAZR3xPNoAAAAMAQAADwAAAAAAAAABACAAAAA4AAAAZHJzL2Rvd25y&#10;ZXYueG1sUEsBAhQAFAAAAAgAh07iQMV7Y9+tAQAAOgMAAA4AAAAAAAAAAQAgAAAAPwEAAGRycy9l&#10;Mm9Eb2MueG1sUEsFBgAAAAAGAAYAWQEAAF4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napToGrid w:val="0"/>
                        <w:spacing w:line="440" w:lineRule="exact"/>
                        <w:rPr>
                          <w:rFonts w:hint="eastAsia" w:ascii="仿宋_GB2312" w:eastAsia="仿宋_GB2312"/>
                          <w:sz w:val="28"/>
                          <w:szCs w:val="28"/>
                          <w:lang w:eastAsia="zh-CN"/>
                        </w:rPr>
                      </w:pPr>
                      <w:bookmarkStart w:id="16" w:name="是否公开"/>
                      <w:r>
                        <w:rPr>
                          <w:rFonts w:hint="eastAsia" w:ascii="仿宋_GB2312"/>
                          <w:sz w:val="28"/>
                          <w:szCs w:val="28"/>
                          <w:lang w:eastAsia="zh-CN"/>
                        </w:rPr>
                        <w:t>公开属性：内部公开</w:t>
                      </w:r>
                      <w:bookmarkEnd w:id="16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_GB2312"/>
          <w:spacing w:val="-6"/>
          <w:sz w:val="20"/>
          <w:lang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ge">
                  <wp:posOffset>9043670</wp:posOffset>
                </wp:positionV>
                <wp:extent cx="2724150" cy="360045"/>
                <wp:effectExtent l="0" t="0" r="0" b="0"/>
                <wp:wrapTopAndBottom/>
                <wp:docPr id="10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2724150" cy="360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8460"/>
                              </w:tabs>
                              <w:wordWrap w:val="0"/>
                              <w:spacing w:line="500" w:lineRule="exact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 xml:space="preserve">   </w:t>
                            </w:r>
                            <w:bookmarkStart w:id="17" w:name="印发日期"/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  <w:lang w:eastAsia="zh-CN"/>
                              </w:rPr>
                              <w:t>2025年3月5日</w:t>
                            </w:r>
                            <w:bookmarkEnd w:id="17"/>
                            <w:r>
                              <w:rPr>
                                <w:rFonts w:hint="eastAsia" w:ascii="仿宋_GB2312"/>
                                <w:sz w:val="28"/>
                                <w:szCs w:val="28"/>
                              </w:rPr>
                              <w:t xml:space="preserve">印发  </w:t>
                            </w:r>
                          </w:p>
                        </w:txbxContent>
                      </wps:txbx>
                      <wps:bodyPr wrap="square" lIns="0" tIns="0" rIns="0" bIns="0" upright="true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225pt;margin-top:712.1pt;height:28.35pt;width:214.5pt;mso-position-vertical-relative:page;mso-wrap-distance-bottom:0pt;mso-wrap-distance-top:0pt;z-index:251667456;mso-width-relative:page;mso-height-relative:page;" filled="f" stroked="f" coordsize="21600,21600" o:gfxdata="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ANpl6i2gAAAA0BAAAPAAAAAAAAAAEAIAAAADgAAABkcnMvZG93bnJl&#10;di54bWxQSwECFAAUAAAACACHTuJAUTTu7awBAAA6AwAADgAAAAAAAAABACAAAAA/AQAAZHJzL2Uy&#10;b0RvYy54bWxQSwUGAAAAAAYABgBZAQAAX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8460"/>
                        </w:tabs>
                        <w:wordWrap w:val="0"/>
                        <w:spacing w:line="500" w:lineRule="exact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 xml:space="preserve">      </w:t>
                      </w:r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 xml:space="preserve">   </w:t>
                      </w:r>
                      <w:bookmarkStart w:id="17" w:name="印发日期"/>
                      <w:r>
                        <w:rPr>
                          <w:rFonts w:hint="eastAsia" w:ascii="仿宋_GB2312"/>
                          <w:sz w:val="28"/>
                          <w:szCs w:val="28"/>
                          <w:lang w:eastAsia="zh-CN"/>
                        </w:rPr>
                        <w:t>2025年3月5日</w:t>
                      </w:r>
                      <w:bookmarkEnd w:id="17"/>
                      <w:r>
                        <w:rPr>
                          <w:rFonts w:hint="eastAsia" w:ascii="仿宋_GB2312"/>
                          <w:sz w:val="28"/>
                          <w:szCs w:val="28"/>
                        </w:rPr>
                        <w:t xml:space="preserve">印发 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74" w:bottom="2154" w:left="1587" w:header="851" w:footer="1417" w:gutter="0"/>
      <w:paperSrc/>
      <w:pgNumType w:chapSep="emDash"/>
      <w:cols w:space="720" w:num="1"/>
      <w:rtlGutter w:val="0"/>
      <w:docGrid w:type="linesAndChars" w:linePitch="577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Times New Roman"/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8701" w:y="56"/>
      <w:ind w:left="340"/>
      <w:rPr>
        <w:rStyle w:val="8"/>
        <w:rFonts w:hint="eastAsia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  <w:lang/>
      </w:rPr>
      <w:t>1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>
    <w:pPr>
      <w:pStyle w:val="3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1551" w:y="116"/>
      <w:spacing w:line="280" w:lineRule="exact"/>
      <w:ind w:left="340"/>
      <w:rPr>
        <w:rStyle w:val="8"/>
        <w:rFonts w:hint="eastAsia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  <w:lang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257272"/>
    <w:multiLevelType w:val="multilevel"/>
    <w:tmpl w:val="4625727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2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attachedTemplate r:id="rId1"/>
  <w:trackRevisions w:val="true"/>
  <w:documentProtection w:enforcement="0"/>
  <w:defaultTabStop w:val="420"/>
  <w:hyphenationZone w:val="360"/>
  <w:evenAndOddHeaders w:val="true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MGM1MWZlM2JiNjUzMzZhN2MwZjJlODUyMDY1NzQifQ=="/>
  </w:docVars>
  <w:rsids>
    <w:rsidRoot w:val="08C92EAB"/>
    <w:rsid w:val="00013EA4"/>
    <w:rsid w:val="00021ED7"/>
    <w:rsid w:val="000314C7"/>
    <w:rsid w:val="00057E74"/>
    <w:rsid w:val="000718B7"/>
    <w:rsid w:val="0008191A"/>
    <w:rsid w:val="000D3520"/>
    <w:rsid w:val="000E1C4A"/>
    <w:rsid w:val="00125ECD"/>
    <w:rsid w:val="00262628"/>
    <w:rsid w:val="00270D83"/>
    <w:rsid w:val="00287673"/>
    <w:rsid w:val="002877D4"/>
    <w:rsid w:val="002C12FF"/>
    <w:rsid w:val="002C63AF"/>
    <w:rsid w:val="002F7F55"/>
    <w:rsid w:val="00340D98"/>
    <w:rsid w:val="003461A2"/>
    <w:rsid w:val="00361F86"/>
    <w:rsid w:val="00363CC5"/>
    <w:rsid w:val="00364FA3"/>
    <w:rsid w:val="00396B1C"/>
    <w:rsid w:val="003A4438"/>
    <w:rsid w:val="003B09B3"/>
    <w:rsid w:val="0043706F"/>
    <w:rsid w:val="00483549"/>
    <w:rsid w:val="004935C9"/>
    <w:rsid w:val="004A0629"/>
    <w:rsid w:val="004B7AB1"/>
    <w:rsid w:val="004C1508"/>
    <w:rsid w:val="004E3251"/>
    <w:rsid w:val="005127DF"/>
    <w:rsid w:val="005326A6"/>
    <w:rsid w:val="0055433B"/>
    <w:rsid w:val="0056521A"/>
    <w:rsid w:val="005D3202"/>
    <w:rsid w:val="005F4335"/>
    <w:rsid w:val="00605126"/>
    <w:rsid w:val="006139BF"/>
    <w:rsid w:val="00623022"/>
    <w:rsid w:val="00644D62"/>
    <w:rsid w:val="006631E6"/>
    <w:rsid w:val="006E1EC0"/>
    <w:rsid w:val="007128B5"/>
    <w:rsid w:val="00750B8F"/>
    <w:rsid w:val="00766F61"/>
    <w:rsid w:val="007964E7"/>
    <w:rsid w:val="00796517"/>
    <w:rsid w:val="007B2FD4"/>
    <w:rsid w:val="007B39C1"/>
    <w:rsid w:val="007C49D2"/>
    <w:rsid w:val="008116E5"/>
    <w:rsid w:val="0086379E"/>
    <w:rsid w:val="008C5A28"/>
    <w:rsid w:val="008E4223"/>
    <w:rsid w:val="0093144E"/>
    <w:rsid w:val="0096088F"/>
    <w:rsid w:val="00962032"/>
    <w:rsid w:val="009638B7"/>
    <w:rsid w:val="009866C9"/>
    <w:rsid w:val="009C4031"/>
    <w:rsid w:val="009E62F5"/>
    <w:rsid w:val="009F6FE7"/>
    <w:rsid w:val="00A14FA9"/>
    <w:rsid w:val="00A26E8E"/>
    <w:rsid w:val="00A362B2"/>
    <w:rsid w:val="00A81D01"/>
    <w:rsid w:val="00A91AD9"/>
    <w:rsid w:val="00A96C42"/>
    <w:rsid w:val="00AC389B"/>
    <w:rsid w:val="00AC5D67"/>
    <w:rsid w:val="00B44E67"/>
    <w:rsid w:val="00B46342"/>
    <w:rsid w:val="00B56EE9"/>
    <w:rsid w:val="00B90656"/>
    <w:rsid w:val="00B91E8F"/>
    <w:rsid w:val="00BA24F3"/>
    <w:rsid w:val="00BB6688"/>
    <w:rsid w:val="00BC66F5"/>
    <w:rsid w:val="00C02AAD"/>
    <w:rsid w:val="00C153FE"/>
    <w:rsid w:val="00C54B10"/>
    <w:rsid w:val="00C93ECB"/>
    <w:rsid w:val="00CD472D"/>
    <w:rsid w:val="00CF35CF"/>
    <w:rsid w:val="00D55E4E"/>
    <w:rsid w:val="00D71DB2"/>
    <w:rsid w:val="00D75968"/>
    <w:rsid w:val="00DA20F0"/>
    <w:rsid w:val="00DA2629"/>
    <w:rsid w:val="00DC0BCB"/>
    <w:rsid w:val="00DD02F3"/>
    <w:rsid w:val="00DF650E"/>
    <w:rsid w:val="00E341FE"/>
    <w:rsid w:val="00E42F09"/>
    <w:rsid w:val="00E504FF"/>
    <w:rsid w:val="00ED55E8"/>
    <w:rsid w:val="00EE5A1B"/>
    <w:rsid w:val="00F01B72"/>
    <w:rsid w:val="00F178D4"/>
    <w:rsid w:val="00F34398"/>
    <w:rsid w:val="00F50C86"/>
    <w:rsid w:val="00F611DC"/>
    <w:rsid w:val="00F63FDF"/>
    <w:rsid w:val="00F80E63"/>
    <w:rsid w:val="00F9194E"/>
    <w:rsid w:val="00FA15AE"/>
    <w:rsid w:val="00FA18C5"/>
    <w:rsid w:val="00FA55CD"/>
    <w:rsid w:val="00FA628A"/>
    <w:rsid w:val="00FC280B"/>
    <w:rsid w:val="01333222"/>
    <w:rsid w:val="0135338B"/>
    <w:rsid w:val="013577A3"/>
    <w:rsid w:val="0146192E"/>
    <w:rsid w:val="01622D1A"/>
    <w:rsid w:val="01835062"/>
    <w:rsid w:val="01B30BA1"/>
    <w:rsid w:val="01F57548"/>
    <w:rsid w:val="021F67A7"/>
    <w:rsid w:val="0228090B"/>
    <w:rsid w:val="0230676E"/>
    <w:rsid w:val="02323962"/>
    <w:rsid w:val="02A920A7"/>
    <w:rsid w:val="02AB079D"/>
    <w:rsid w:val="02BB7AD1"/>
    <w:rsid w:val="02D870EA"/>
    <w:rsid w:val="02D93665"/>
    <w:rsid w:val="02F123AA"/>
    <w:rsid w:val="02F36FE1"/>
    <w:rsid w:val="030B6B5B"/>
    <w:rsid w:val="030F04C1"/>
    <w:rsid w:val="03421BA2"/>
    <w:rsid w:val="03453977"/>
    <w:rsid w:val="035036E5"/>
    <w:rsid w:val="03B767E5"/>
    <w:rsid w:val="03C4406A"/>
    <w:rsid w:val="03D968C3"/>
    <w:rsid w:val="040223F0"/>
    <w:rsid w:val="040524F9"/>
    <w:rsid w:val="042F1EE5"/>
    <w:rsid w:val="04384124"/>
    <w:rsid w:val="043E70CA"/>
    <w:rsid w:val="04622E33"/>
    <w:rsid w:val="04652DE3"/>
    <w:rsid w:val="048A503A"/>
    <w:rsid w:val="04A800F3"/>
    <w:rsid w:val="04C67D7F"/>
    <w:rsid w:val="04D2777C"/>
    <w:rsid w:val="04F458A1"/>
    <w:rsid w:val="0515523E"/>
    <w:rsid w:val="0523008F"/>
    <w:rsid w:val="05263C38"/>
    <w:rsid w:val="05317CD8"/>
    <w:rsid w:val="054C65BE"/>
    <w:rsid w:val="05562658"/>
    <w:rsid w:val="058D3981"/>
    <w:rsid w:val="05A009AF"/>
    <w:rsid w:val="05D624AE"/>
    <w:rsid w:val="05DC6AF7"/>
    <w:rsid w:val="05E2133B"/>
    <w:rsid w:val="05FE2402"/>
    <w:rsid w:val="06053AC5"/>
    <w:rsid w:val="0628600D"/>
    <w:rsid w:val="0628738F"/>
    <w:rsid w:val="0629320D"/>
    <w:rsid w:val="0640042F"/>
    <w:rsid w:val="067847A5"/>
    <w:rsid w:val="0681305A"/>
    <w:rsid w:val="069445AB"/>
    <w:rsid w:val="06972446"/>
    <w:rsid w:val="06D27F6E"/>
    <w:rsid w:val="07205EA5"/>
    <w:rsid w:val="073A515F"/>
    <w:rsid w:val="075B56D8"/>
    <w:rsid w:val="076C0DF4"/>
    <w:rsid w:val="077D7D93"/>
    <w:rsid w:val="078D5132"/>
    <w:rsid w:val="07A755CF"/>
    <w:rsid w:val="07C14A93"/>
    <w:rsid w:val="08015ABE"/>
    <w:rsid w:val="080B2E91"/>
    <w:rsid w:val="081B4E13"/>
    <w:rsid w:val="08226593"/>
    <w:rsid w:val="082A64D7"/>
    <w:rsid w:val="083D093E"/>
    <w:rsid w:val="0844323C"/>
    <w:rsid w:val="084A299E"/>
    <w:rsid w:val="08750FB0"/>
    <w:rsid w:val="087A7D20"/>
    <w:rsid w:val="087D2DD3"/>
    <w:rsid w:val="08815D51"/>
    <w:rsid w:val="088C0A10"/>
    <w:rsid w:val="08911701"/>
    <w:rsid w:val="08B70825"/>
    <w:rsid w:val="08B936EC"/>
    <w:rsid w:val="08C92EAB"/>
    <w:rsid w:val="091A29B6"/>
    <w:rsid w:val="09313418"/>
    <w:rsid w:val="093F33A1"/>
    <w:rsid w:val="09593C87"/>
    <w:rsid w:val="09670CCB"/>
    <w:rsid w:val="09742B79"/>
    <w:rsid w:val="09A92A6D"/>
    <w:rsid w:val="0AE337D7"/>
    <w:rsid w:val="0AE72DE1"/>
    <w:rsid w:val="0AF463D3"/>
    <w:rsid w:val="0AFC2A0D"/>
    <w:rsid w:val="0AFD1DA6"/>
    <w:rsid w:val="0B03565B"/>
    <w:rsid w:val="0B217776"/>
    <w:rsid w:val="0B254312"/>
    <w:rsid w:val="0B2B58EA"/>
    <w:rsid w:val="0B5231B0"/>
    <w:rsid w:val="0B53746A"/>
    <w:rsid w:val="0B7E03AE"/>
    <w:rsid w:val="0BA25756"/>
    <w:rsid w:val="0BD100C1"/>
    <w:rsid w:val="0BF7118C"/>
    <w:rsid w:val="0C2639C7"/>
    <w:rsid w:val="0C36379F"/>
    <w:rsid w:val="0C3F62E0"/>
    <w:rsid w:val="0C4C6AF2"/>
    <w:rsid w:val="0C6F2ED5"/>
    <w:rsid w:val="0C78675F"/>
    <w:rsid w:val="0C8A6A8D"/>
    <w:rsid w:val="0CAB2592"/>
    <w:rsid w:val="0CAC1670"/>
    <w:rsid w:val="0CB2368A"/>
    <w:rsid w:val="0CBA4B16"/>
    <w:rsid w:val="0CBD60F3"/>
    <w:rsid w:val="0CC17C35"/>
    <w:rsid w:val="0CDB4023"/>
    <w:rsid w:val="0CDC027E"/>
    <w:rsid w:val="0CE04496"/>
    <w:rsid w:val="0CEB0CD5"/>
    <w:rsid w:val="0D1579B1"/>
    <w:rsid w:val="0D201035"/>
    <w:rsid w:val="0D334616"/>
    <w:rsid w:val="0D396962"/>
    <w:rsid w:val="0D4E41E6"/>
    <w:rsid w:val="0D695BB4"/>
    <w:rsid w:val="0D6D366E"/>
    <w:rsid w:val="0D7F6732"/>
    <w:rsid w:val="0D885D2F"/>
    <w:rsid w:val="0DA31D80"/>
    <w:rsid w:val="0DD610FC"/>
    <w:rsid w:val="0DDD141F"/>
    <w:rsid w:val="0DE76222"/>
    <w:rsid w:val="0DE80674"/>
    <w:rsid w:val="0E2904EC"/>
    <w:rsid w:val="0E312C61"/>
    <w:rsid w:val="0E401D8E"/>
    <w:rsid w:val="0E4B0DE8"/>
    <w:rsid w:val="0E6450A8"/>
    <w:rsid w:val="0E6B3CAF"/>
    <w:rsid w:val="0EB017D9"/>
    <w:rsid w:val="0EB61CC7"/>
    <w:rsid w:val="0ECA74F1"/>
    <w:rsid w:val="0F162295"/>
    <w:rsid w:val="0F2A1549"/>
    <w:rsid w:val="0F3001A2"/>
    <w:rsid w:val="0F3D0DD6"/>
    <w:rsid w:val="0F421943"/>
    <w:rsid w:val="0F4E2865"/>
    <w:rsid w:val="0F6559D0"/>
    <w:rsid w:val="0F6C7B77"/>
    <w:rsid w:val="0F902028"/>
    <w:rsid w:val="0FC83918"/>
    <w:rsid w:val="0FCD680D"/>
    <w:rsid w:val="0FF20521"/>
    <w:rsid w:val="102135AC"/>
    <w:rsid w:val="102764E9"/>
    <w:rsid w:val="104C1F24"/>
    <w:rsid w:val="1068120D"/>
    <w:rsid w:val="10736D3C"/>
    <w:rsid w:val="107A03B1"/>
    <w:rsid w:val="10AE0F47"/>
    <w:rsid w:val="10B22B46"/>
    <w:rsid w:val="10C613C3"/>
    <w:rsid w:val="10E13750"/>
    <w:rsid w:val="10F107B4"/>
    <w:rsid w:val="10F806D1"/>
    <w:rsid w:val="110F6931"/>
    <w:rsid w:val="11252793"/>
    <w:rsid w:val="11475A71"/>
    <w:rsid w:val="115671E5"/>
    <w:rsid w:val="11750BFE"/>
    <w:rsid w:val="11907F71"/>
    <w:rsid w:val="11944D95"/>
    <w:rsid w:val="11C65DAB"/>
    <w:rsid w:val="11C73BB0"/>
    <w:rsid w:val="11D26032"/>
    <w:rsid w:val="11DD4B82"/>
    <w:rsid w:val="123F55C0"/>
    <w:rsid w:val="1255119C"/>
    <w:rsid w:val="125E350D"/>
    <w:rsid w:val="127F6881"/>
    <w:rsid w:val="128550BC"/>
    <w:rsid w:val="129F26A9"/>
    <w:rsid w:val="12FA8408"/>
    <w:rsid w:val="13214CA8"/>
    <w:rsid w:val="132C6870"/>
    <w:rsid w:val="132D7D61"/>
    <w:rsid w:val="13501CD8"/>
    <w:rsid w:val="13650DBD"/>
    <w:rsid w:val="1379293F"/>
    <w:rsid w:val="1383538C"/>
    <w:rsid w:val="1392572F"/>
    <w:rsid w:val="13BA5671"/>
    <w:rsid w:val="13BD7056"/>
    <w:rsid w:val="13DC2471"/>
    <w:rsid w:val="14192D07"/>
    <w:rsid w:val="141A4854"/>
    <w:rsid w:val="14294DFC"/>
    <w:rsid w:val="143719F2"/>
    <w:rsid w:val="144535AD"/>
    <w:rsid w:val="144B42DD"/>
    <w:rsid w:val="1467737F"/>
    <w:rsid w:val="147B0990"/>
    <w:rsid w:val="14972D5B"/>
    <w:rsid w:val="14A1280F"/>
    <w:rsid w:val="14A441DA"/>
    <w:rsid w:val="14AA4A05"/>
    <w:rsid w:val="14B4717D"/>
    <w:rsid w:val="14C35207"/>
    <w:rsid w:val="151A17C6"/>
    <w:rsid w:val="1550564D"/>
    <w:rsid w:val="159D746E"/>
    <w:rsid w:val="15BF77C1"/>
    <w:rsid w:val="15C02F26"/>
    <w:rsid w:val="15DE49EB"/>
    <w:rsid w:val="15DF3E85"/>
    <w:rsid w:val="15EA7A63"/>
    <w:rsid w:val="161A15C7"/>
    <w:rsid w:val="163A20CE"/>
    <w:rsid w:val="163F12FF"/>
    <w:rsid w:val="1654082D"/>
    <w:rsid w:val="168D0C02"/>
    <w:rsid w:val="16E36C97"/>
    <w:rsid w:val="16F4125E"/>
    <w:rsid w:val="170C7DD3"/>
    <w:rsid w:val="174911B7"/>
    <w:rsid w:val="175519A4"/>
    <w:rsid w:val="17637078"/>
    <w:rsid w:val="17780DA8"/>
    <w:rsid w:val="177863D4"/>
    <w:rsid w:val="177A1E18"/>
    <w:rsid w:val="17824F99"/>
    <w:rsid w:val="1799547D"/>
    <w:rsid w:val="17E61B08"/>
    <w:rsid w:val="17EC24C6"/>
    <w:rsid w:val="17F56342"/>
    <w:rsid w:val="181F35F5"/>
    <w:rsid w:val="18371C07"/>
    <w:rsid w:val="184963C3"/>
    <w:rsid w:val="18972B34"/>
    <w:rsid w:val="18974087"/>
    <w:rsid w:val="189B04A4"/>
    <w:rsid w:val="18A64260"/>
    <w:rsid w:val="190C4780"/>
    <w:rsid w:val="19196C29"/>
    <w:rsid w:val="194207F0"/>
    <w:rsid w:val="19446D78"/>
    <w:rsid w:val="195C05FA"/>
    <w:rsid w:val="195F6678"/>
    <w:rsid w:val="19623EA8"/>
    <w:rsid w:val="196850D6"/>
    <w:rsid w:val="19A03DE0"/>
    <w:rsid w:val="1A2C78E4"/>
    <w:rsid w:val="1A3934B9"/>
    <w:rsid w:val="1A503502"/>
    <w:rsid w:val="1A647502"/>
    <w:rsid w:val="1A6C0134"/>
    <w:rsid w:val="1A731E6D"/>
    <w:rsid w:val="1A9C2990"/>
    <w:rsid w:val="1AB0724E"/>
    <w:rsid w:val="1AB379DB"/>
    <w:rsid w:val="1AB57DC4"/>
    <w:rsid w:val="1AD12091"/>
    <w:rsid w:val="1B1C1C77"/>
    <w:rsid w:val="1B2107B7"/>
    <w:rsid w:val="1B577CF3"/>
    <w:rsid w:val="1B7318B0"/>
    <w:rsid w:val="1B7D64BE"/>
    <w:rsid w:val="1B9836FB"/>
    <w:rsid w:val="1BA23141"/>
    <w:rsid w:val="1BD65F97"/>
    <w:rsid w:val="1C03245A"/>
    <w:rsid w:val="1C242584"/>
    <w:rsid w:val="1C321F44"/>
    <w:rsid w:val="1C5F3D0A"/>
    <w:rsid w:val="1C8978FD"/>
    <w:rsid w:val="1C8F6A53"/>
    <w:rsid w:val="1CA962B0"/>
    <w:rsid w:val="1CC52329"/>
    <w:rsid w:val="1CE16343"/>
    <w:rsid w:val="1CFD185E"/>
    <w:rsid w:val="1D1500F1"/>
    <w:rsid w:val="1D3D1C69"/>
    <w:rsid w:val="1D5B23C2"/>
    <w:rsid w:val="1D5C7508"/>
    <w:rsid w:val="1D6C0BD0"/>
    <w:rsid w:val="1D8328F0"/>
    <w:rsid w:val="1D996D12"/>
    <w:rsid w:val="1DA020DF"/>
    <w:rsid w:val="1DAC0AB0"/>
    <w:rsid w:val="1DB436E3"/>
    <w:rsid w:val="1DBC2AF4"/>
    <w:rsid w:val="1DCC3565"/>
    <w:rsid w:val="1DE519C7"/>
    <w:rsid w:val="1DE83F00"/>
    <w:rsid w:val="1DF10CC8"/>
    <w:rsid w:val="1E0D5F23"/>
    <w:rsid w:val="1E2E5659"/>
    <w:rsid w:val="1E350F84"/>
    <w:rsid w:val="1E8F4447"/>
    <w:rsid w:val="1EA57BF1"/>
    <w:rsid w:val="1EBD3927"/>
    <w:rsid w:val="1EC00460"/>
    <w:rsid w:val="1EE85982"/>
    <w:rsid w:val="1EE93536"/>
    <w:rsid w:val="1EF75A56"/>
    <w:rsid w:val="1F0279FD"/>
    <w:rsid w:val="1F0908B6"/>
    <w:rsid w:val="1F1B58CD"/>
    <w:rsid w:val="1F23425A"/>
    <w:rsid w:val="1F291D14"/>
    <w:rsid w:val="1F421F91"/>
    <w:rsid w:val="1F4504EE"/>
    <w:rsid w:val="1F8C3D8A"/>
    <w:rsid w:val="1F8C66D7"/>
    <w:rsid w:val="1F9C0E0A"/>
    <w:rsid w:val="1FB25ED9"/>
    <w:rsid w:val="1FB52084"/>
    <w:rsid w:val="1FB5334B"/>
    <w:rsid w:val="1FD11B2A"/>
    <w:rsid w:val="200B7547"/>
    <w:rsid w:val="200D62FF"/>
    <w:rsid w:val="201552A3"/>
    <w:rsid w:val="20421642"/>
    <w:rsid w:val="206970EB"/>
    <w:rsid w:val="207368F6"/>
    <w:rsid w:val="20782063"/>
    <w:rsid w:val="20866ED6"/>
    <w:rsid w:val="20883C13"/>
    <w:rsid w:val="20A8753C"/>
    <w:rsid w:val="20C526C6"/>
    <w:rsid w:val="20CA1453"/>
    <w:rsid w:val="20E27FC1"/>
    <w:rsid w:val="20F2135A"/>
    <w:rsid w:val="20FB2731"/>
    <w:rsid w:val="210C5A34"/>
    <w:rsid w:val="213C647C"/>
    <w:rsid w:val="2142004E"/>
    <w:rsid w:val="21560B2C"/>
    <w:rsid w:val="216F7864"/>
    <w:rsid w:val="218F061B"/>
    <w:rsid w:val="21CE1AD6"/>
    <w:rsid w:val="220B7D6B"/>
    <w:rsid w:val="221502DF"/>
    <w:rsid w:val="221E7220"/>
    <w:rsid w:val="222A1999"/>
    <w:rsid w:val="227C3787"/>
    <w:rsid w:val="227E30DF"/>
    <w:rsid w:val="229266B9"/>
    <w:rsid w:val="229C5B04"/>
    <w:rsid w:val="229F0E2A"/>
    <w:rsid w:val="22C51902"/>
    <w:rsid w:val="22D56B4E"/>
    <w:rsid w:val="22FD444E"/>
    <w:rsid w:val="2306609D"/>
    <w:rsid w:val="23307C20"/>
    <w:rsid w:val="233217B7"/>
    <w:rsid w:val="23377F46"/>
    <w:rsid w:val="2366683C"/>
    <w:rsid w:val="23685E19"/>
    <w:rsid w:val="23766BBC"/>
    <w:rsid w:val="23847009"/>
    <w:rsid w:val="23862E6A"/>
    <w:rsid w:val="2387723F"/>
    <w:rsid w:val="23884E5B"/>
    <w:rsid w:val="238C675C"/>
    <w:rsid w:val="23AF5908"/>
    <w:rsid w:val="23C9287C"/>
    <w:rsid w:val="23CE4C5A"/>
    <w:rsid w:val="23EC3D3C"/>
    <w:rsid w:val="24832692"/>
    <w:rsid w:val="249163AC"/>
    <w:rsid w:val="24C03332"/>
    <w:rsid w:val="24C96E92"/>
    <w:rsid w:val="24D707DC"/>
    <w:rsid w:val="24F67AC9"/>
    <w:rsid w:val="24FA4EB1"/>
    <w:rsid w:val="25175C97"/>
    <w:rsid w:val="2553176C"/>
    <w:rsid w:val="255C6A58"/>
    <w:rsid w:val="25BF5B07"/>
    <w:rsid w:val="25D86CDF"/>
    <w:rsid w:val="260A07FB"/>
    <w:rsid w:val="261312CE"/>
    <w:rsid w:val="26445CFB"/>
    <w:rsid w:val="2650151A"/>
    <w:rsid w:val="26566CD9"/>
    <w:rsid w:val="26970B7D"/>
    <w:rsid w:val="26B11E4A"/>
    <w:rsid w:val="26B53353"/>
    <w:rsid w:val="26BD6CC4"/>
    <w:rsid w:val="26DC36CD"/>
    <w:rsid w:val="270B25AF"/>
    <w:rsid w:val="270C0914"/>
    <w:rsid w:val="27361CEE"/>
    <w:rsid w:val="27823F13"/>
    <w:rsid w:val="27AC2920"/>
    <w:rsid w:val="27C548D6"/>
    <w:rsid w:val="27E95CFF"/>
    <w:rsid w:val="27FB4945"/>
    <w:rsid w:val="28051A75"/>
    <w:rsid w:val="280F3CE3"/>
    <w:rsid w:val="28464AFC"/>
    <w:rsid w:val="286317C4"/>
    <w:rsid w:val="28713F4C"/>
    <w:rsid w:val="28A74D0D"/>
    <w:rsid w:val="28B4631B"/>
    <w:rsid w:val="28BE5877"/>
    <w:rsid w:val="28C567C4"/>
    <w:rsid w:val="28C84E53"/>
    <w:rsid w:val="28CE21A1"/>
    <w:rsid w:val="291F4402"/>
    <w:rsid w:val="29221A68"/>
    <w:rsid w:val="29591ADD"/>
    <w:rsid w:val="29660BDB"/>
    <w:rsid w:val="296C4E3A"/>
    <w:rsid w:val="29886394"/>
    <w:rsid w:val="29A07E16"/>
    <w:rsid w:val="29A633A7"/>
    <w:rsid w:val="29B42292"/>
    <w:rsid w:val="29B42A8C"/>
    <w:rsid w:val="29DF29A3"/>
    <w:rsid w:val="29F006ED"/>
    <w:rsid w:val="2A04409B"/>
    <w:rsid w:val="2A0E6427"/>
    <w:rsid w:val="2A301B5F"/>
    <w:rsid w:val="2A564B7A"/>
    <w:rsid w:val="2A5B659D"/>
    <w:rsid w:val="2A821140"/>
    <w:rsid w:val="2A8F73FB"/>
    <w:rsid w:val="2A92674D"/>
    <w:rsid w:val="2A963314"/>
    <w:rsid w:val="2AA60D68"/>
    <w:rsid w:val="2ABB252E"/>
    <w:rsid w:val="2ABF6934"/>
    <w:rsid w:val="2ACE46D0"/>
    <w:rsid w:val="2ADA278B"/>
    <w:rsid w:val="2B1A5949"/>
    <w:rsid w:val="2B2560D3"/>
    <w:rsid w:val="2B496BC7"/>
    <w:rsid w:val="2B560B93"/>
    <w:rsid w:val="2B6534D5"/>
    <w:rsid w:val="2B754B78"/>
    <w:rsid w:val="2B782B04"/>
    <w:rsid w:val="2B7B3E8A"/>
    <w:rsid w:val="2B901B3E"/>
    <w:rsid w:val="2B955E14"/>
    <w:rsid w:val="2B9F0C40"/>
    <w:rsid w:val="2BD52DF6"/>
    <w:rsid w:val="2BED31B5"/>
    <w:rsid w:val="2BFD1576"/>
    <w:rsid w:val="2C00781E"/>
    <w:rsid w:val="2C0A69F1"/>
    <w:rsid w:val="2C244A79"/>
    <w:rsid w:val="2C396384"/>
    <w:rsid w:val="2C6F4935"/>
    <w:rsid w:val="2C720B9C"/>
    <w:rsid w:val="2C900012"/>
    <w:rsid w:val="2C9641FD"/>
    <w:rsid w:val="2C9E69C3"/>
    <w:rsid w:val="2CCE2E80"/>
    <w:rsid w:val="2CE90FDF"/>
    <w:rsid w:val="2CF81E0C"/>
    <w:rsid w:val="2D132F36"/>
    <w:rsid w:val="2D195D5C"/>
    <w:rsid w:val="2D1A625F"/>
    <w:rsid w:val="2D346B2C"/>
    <w:rsid w:val="2D722773"/>
    <w:rsid w:val="2D762946"/>
    <w:rsid w:val="2D7B0A11"/>
    <w:rsid w:val="2DE37801"/>
    <w:rsid w:val="2E09257D"/>
    <w:rsid w:val="2E356577"/>
    <w:rsid w:val="2E745A32"/>
    <w:rsid w:val="2EBA6F96"/>
    <w:rsid w:val="2ED4042A"/>
    <w:rsid w:val="2EE40801"/>
    <w:rsid w:val="2EF84B6C"/>
    <w:rsid w:val="2EFA2363"/>
    <w:rsid w:val="2F446183"/>
    <w:rsid w:val="2F5500AA"/>
    <w:rsid w:val="2F7E3A1E"/>
    <w:rsid w:val="2F8E0955"/>
    <w:rsid w:val="2FBE716D"/>
    <w:rsid w:val="2FEC2687"/>
    <w:rsid w:val="2FF31581"/>
    <w:rsid w:val="2FFF2847"/>
    <w:rsid w:val="30246B97"/>
    <w:rsid w:val="3031010C"/>
    <w:rsid w:val="303634F5"/>
    <w:rsid w:val="303A2BEB"/>
    <w:rsid w:val="308F6067"/>
    <w:rsid w:val="3098732A"/>
    <w:rsid w:val="309B4BB9"/>
    <w:rsid w:val="30A74B4B"/>
    <w:rsid w:val="30B512DC"/>
    <w:rsid w:val="31032AE9"/>
    <w:rsid w:val="31045A58"/>
    <w:rsid w:val="311F69D0"/>
    <w:rsid w:val="312B246C"/>
    <w:rsid w:val="312E5AE6"/>
    <w:rsid w:val="31364966"/>
    <w:rsid w:val="31723D15"/>
    <w:rsid w:val="31786199"/>
    <w:rsid w:val="317A6505"/>
    <w:rsid w:val="318A4700"/>
    <w:rsid w:val="318E5C66"/>
    <w:rsid w:val="319027E2"/>
    <w:rsid w:val="31E215B0"/>
    <w:rsid w:val="31F83CD7"/>
    <w:rsid w:val="31FF2494"/>
    <w:rsid w:val="320D5C51"/>
    <w:rsid w:val="32142D8D"/>
    <w:rsid w:val="321632DE"/>
    <w:rsid w:val="32393547"/>
    <w:rsid w:val="3247365F"/>
    <w:rsid w:val="32524880"/>
    <w:rsid w:val="3272144E"/>
    <w:rsid w:val="32976AF7"/>
    <w:rsid w:val="32A92083"/>
    <w:rsid w:val="33013676"/>
    <w:rsid w:val="33467E33"/>
    <w:rsid w:val="33691C84"/>
    <w:rsid w:val="339872C8"/>
    <w:rsid w:val="33A17DA3"/>
    <w:rsid w:val="33B56EB4"/>
    <w:rsid w:val="33BB4C98"/>
    <w:rsid w:val="33CE20EA"/>
    <w:rsid w:val="33DE7CFA"/>
    <w:rsid w:val="33E10801"/>
    <w:rsid w:val="33E702A0"/>
    <w:rsid w:val="33F65EDF"/>
    <w:rsid w:val="3422298A"/>
    <w:rsid w:val="34283EC5"/>
    <w:rsid w:val="344B0CCF"/>
    <w:rsid w:val="34652891"/>
    <w:rsid w:val="347B0209"/>
    <w:rsid w:val="34A61BFC"/>
    <w:rsid w:val="34D260A0"/>
    <w:rsid w:val="35176EC6"/>
    <w:rsid w:val="353D7D1A"/>
    <w:rsid w:val="35C8499D"/>
    <w:rsid w:val="35D66FD4"/>
    <w:rsid w:val="36044E2A"/>
    <w:rsid w:val="362D18D5"/>
    <w:rsid w:val="363514F4"/>
    <w:rsid w:val="364477A4"/>
    <w:rsid w:val="36704640"/>
    <w:rsid w:val="3678536C"/>
    <w:rsid w:val="36A70292"/>
    <w:rsid w:val="36EB7DAD"/>
    <w:rsid w:val="37002E36"/>
    <w:rsid w:val="37026858"/>
    <w:rsid w:val="370D0F78"/>
    <w:rsid w:val="370F1744"/>
    <w:rsid w:val="37254927"/>
    <w:rsid w:val="372649BB"/>
    <w:rsid w:val="375D5519"/>
    <w:rsid w:val="3780044A"/>
    <w:rsid w:val="378F39A0"/>
    <w:rsid w:val="379B7446"/>
    <w:rsid w:val="37A478C4"/>
    <w:rsid w:val="37A8133D"/>
    <w:rsid w:val="37B72B0C"/>
    <w:rsid w:val="37BB65A7"/>
    <w:rsid w:val="37C50A5E"/>
    <w:rsid w:val="37C925E2"/>
    <w:rsid w:val="3814636E"/>
    <w:rsid w:val="384E004A"/>
    <w:rsid w:val="38775CEE"/>
    <w:rsid w:val="388B4AFB"/>
    <w:rsid w:val="38967B60"/>
    <w:rsid w:val="38CC544D"/>
    <w:rsid w:val="38D1546C"/>
    <w:rsid w:val="38E117D0"/>
    <w:rsid w:val="38F71DE8"/>
    <w:rsid w:val="39204C1E"/>
    <w:rsid w:val="39222DFF"/>
    <w:rsid w:val="393C50EF"/>
    <w:rsid w:val="39566D4E"/>
    <w:rsid w:val="395763F6"/>
    <w:rsid w:val="39625B33"/>
    <w:rsid w:val="397179D8"/>
    <w:rsid w:val="397B50A6"/>
    <w:rsid w:val="39933182"/>
    <w:rsid w:val="399B37BA"/>
    <w:rsid w:val="39BA0DB4"/>
    <w:rsid w:val="39C73E79"/>
    <w:rsid w:val="39CA7F76"/>
    <w:rsid w:val="39D42BB7"/>
    <w:rsid w:val="39FB15B8"/>
    <w:rsid w:val="3A5F6022"/>
    <w:rsid w:val="3A6C68C2"/>
    <w:rsid w:val="3A856E28"/>
    <w:rsid w:val="3AD00E3D"/>
    <w:rsid w:val="3AD91B89"/>
    <w:rsid w:val="3AE537BA"/>
    <w:rsid w:val="3B09103A"/>
    <w:rsid w:val="3B0D0DB8"/>
    <w:rsid w:val="3B13654F"/>
    <w:rsid w:val="3B2A69E8"/>
    <w:rsid w:val="3B573199"/>
    <w:rsid w:val="3B576492"/>
    <w:rsid w:val="3B675DFF"/>
    <w:rsid w:val="3B766D37"/>
    <w:rsid w:val="3B895D96"/>
    <w:rsid w:val="3B8C0E9A"/>
    <w:rsid w:val="3BB219A2"/>
    <w:rsid w:val="3BB23C64"/>
    <w:rsid w:val="3BD85510"/>
    <w:rsid w:val="3C0D38C4"/>
    <w:rsid w:val="3C0E4325"/>
    <w:rsid w:val="3C152664"/>
    <w:rsid w:val="3C382C0A"/>
    <w:rsid w:val="3C455DA3"/>
    <w:rsid w:val="3C483346"/>
    <w:rsid w:val="3C5D4DFC"/>
    <w:rsid w:val="3C604854"/>
    <w:rsid w:val="3C69691C"/>
    <w:rsid w:val="3C8957CC"/>
    <w:rsid w:val="3CD76804"/>
    <w:rsid w:val="3D003CBA"/>
    <w:rsid w:val="3D1A4F84"/>
    <w:rsid w:val="3D330388"/>
    <w:rsid w:val="3D59242A"/>
    <w:rsid w:val="3D5D7B50"/>
    <w:rsid w:val="3D7C5DBA"/>
    <w:rsid w:val="3D835FB5"/>
    <w:rsid w:val="3D8E5CB7"/>
    <w:rsid w:val="3DA72F79"/>
    <w:rsid w:val="3DAD2CDB"/>
    <w:rsid w:val="3DC46622"/>
    <w:rsid w:val="3DCD55C5"/>
    <w:rsid w:val="3DDF1CDB"/>
    <w:rsid w:val="3DF53087"/>
    <w:rsid w:val="3DFD7E20"/>
    <w:rsid w:val="3E0A01BB"/>
    <w:rsid w:val="3E266057"/>
    <w:rsid w:val="3E505CFF"/>
    <w:rsid w:val="3E5D3DA2"/>
    <w:rsid w:val="3E8041EE"/>
    <w:rsid w:val="3E850FD2"/>
    <w:rsid w:val="3E8846B0"/>
    <w:rsid w:val="3E920A7B"/>
    <w:rsid w:val="3E980766"/>
    <w:rsid w:val="3EA4617E"/>
    <w:rsid w:val="3EB3291D"/>
    <w:rsid w:val="3EE80DC1"/>
    <w:rsid w:val="3EFF86BC"/>
    <w:rsid w:val="3F2379D1"/>
    <w:rsid w:val="3F586F76"/>
    <w:rsid w:val="3F5E4B9B"/>
    <w:rsid w:val="3F7E2243"/>
    <w:rsid w:val="3F927A94"/>
    <w:rsid w:val="3F97315C"/>
    <w:rsid w:val="3F977E0F"/>
    <w:rsid w:val="3FCB2C42"/>
    <w:rsid w:val="3FD31709"/>
    <w:rsid w:val="3FE971A3"/>
    <w:rsid w:val="3FFFDAAD"/>
    <w:rsid w:val="404706EB"/>
    <w:rsid w:val="4056787A"/>
    <w:rsid w:val="406D4473"/>
    <w:rsid w:val="40824247"/>
    <w:rsid w:val="40E25B07"/>
    <w:rsid w:val="41077EEF"/>
    <w:rsid w:val="41104687"/>
    <w:rsid w:val="41147DDD"/>
    <w:rsid w:val="4115595A"/>
    <w:rsid w:val="411E2AB8"/>
    <w:rsid w:val="41205B4C"/>
    <w:rsid w:val="41317059"/>
    <w:rsid w:val="415A3AC9"/>
    <w:rsid w:val="416021AF"/>
    <w:rsid w:val="416F1992"/>
    <w:rsid w:val="417A4C1D"/>
    <w:rsid w:val="418424FA"/>
    <w:rsid w:val="418A2986"/>
    <w:rsid w:val="41BF1AD2"/>
    <w:rsid w:val="41D55B83"/>
    <w:rsid w:val="41DD760B"/>
    <w:rsid w:val="41E946BD"/>
    <w:rsid w:val="422658C6"/>
    <w:rsid w:val="423046EA"/>
    <w:rsid w:val="42313859"/>
    <w:rsid w:val="42321842"/>
    <w:rsid w:val="42382C08"/>
    <w:rsid w:val="42593381"/>
    <w:rsid w:val="42A31565"/>
    <w:rsid w:val="42A833CA"/>
    <w:rsid w:val="42AB3DA8"/>
    <w:rsid w:val="42B35D76"/>
    <w:rsid w:val="42BE2A94"/>
    <w:rsid w:val="42BF39F6"/>
    <w:rsid w:val="42C16EB5"/>
    <w:rsid w:val="42C218EF"/>
    <w:rsid w:val="42D44B90"/>
    <w:rsid w:val="42D67434"/>
    <w:rsid w:val="42E40CD4"/>
    <w:rsid w:val="42F8011B"/>
    <w:rsid w:val="43033A94"/>
    <w:rsid w:val="430A39D1"/>
    <w:rsid w:val="434013C0"/>
    <w:rsid w:val="437E65F0"/>
    <w:rsid w:val="43921AF3"/>
    <w:rsid w:val="439371DD"/>
    <w:rsid w:val="43A0539D"/>
    <w:rsid w:val="43A06DB5"/>
    <w:rsid w:val="43B11B36"/>
    <w:rsid w:val="43C00B50"/>
    <w:rsid w:val="43C36649"/>
    <w:rsid w:val="43CC65A3"/>
    <w:rsid w:val="43D33C43"/>
    <w:rsid w:val="43DC7FB2"/>
    <w:rsid w:val="43EE72AC"/>
    <w:rsid w:val="441D34A9"/>
    <w:rsid w:val="442D7BCC"/>
    <w:rsid w:val="445A6C8C"/>
    <w:rsid w:val="445F0155"/>
    <w:rsid w:val="44655C35"/>
    <w:rsid w:val="44701FD5"/>
    <w:rsid w:val="4493133B"/>
    <w:rsid w:val="44976C10"/>
    <w:rsid w:val="44B246A6"/>
    <w:rsid w:val="44B849A3"/>
    <w:rsid w:val="44B900EA"/>
    <w:rsid w:val="44B965F0"/>
    <w:rsid w:val="44C7065F"/>
    <w:rsid w:val="44D64630"/>
    <w:rsid w:val="44EF3C18"/>
    <w:rsid w:val="45020D24"/>
    <w:rsid w:val="45032052"/>
    <w:rsid w:val="4505118B"/>
    <w:rsid w:val="45544BB7"/>
    <w:rsid w:val="455F556A"/>
    <w:rsid w:val="456766A5"/>
    <w:rsid w:val="457D33AF"/>
    <w:rsid w:val="457E56CE"/>
    <w:rsid w:val="45826418"/>
    <w:rsid w:val="45A112D6"/>
    <w:rsid w:val="45AA6AD7"/>
    <w:rsid w:val="45BE0E4E"/>
    <w:rsid w:val="45C95394"/>
    <w:rsid w:val="45F91812"/>
    <w:rsid w:val="462A1006"/>
    <w:rsid w:val="46303E77"/>
    <w:rsid w:val="46317CFF"/>
    <w:rsid w:val="46486C59"/>
    <w:rsid w:val="465A407B"/>
    <w:rsid w:val="466133A2"/>
    <w:rsid w:val="467D6970"/>
    <w:rsid w:val="46BC7A06"/>
    <w:rsid w:val="46EA5457"/>
    <w:rsid w:val="46EC7E3D"/>
    <w:rsid w:val="46FB4F98"/>
    <w:rsid w:val="46FE68CF"/>
    <w:rsid w:val="47193799"/>
    <w:rsid w:val="471B3EE3"/>
    <w:rsid w:val="473D34CF"/>
    <w:rsid w:val="47495F5B"/>
    <w:rsid w:val="4765311C"/>
    <w:rsid w:val="47730464"/>
    <w:rsid w:val="477A1FF4"/>
    <w:rsid w:val="47851EE2"/>
    <w:rsid w:val="478B256E"/>
    <w:rsid w:val="478E502C"/>
    <w:rsid w:val="47A738CD"/>
    <w:rsid w:val="48253ADC"/>
    <w:rsid w:val="484A60F2"/>
    <w:rsid w:val="48564C27"/>
    <w:rsid w:val="485E3376"/>
    <w:rsid w:val="48611A5C"/>
    <w:rsid w:val="48647E47"/>
    <w:rsid w:val="486B4B72"/>
    <w:rsid w:val="48744A0C"/>
    <w:rsid w:val="487C7496"/>
    <w:rsid w:val="48A71A24"/>
    <w:rsid w:val="48A945F6"/>
    <w:rsid w:val="48C3374C"/>
    <w:rsid w:val="48C367D5"/>
    <w:rsid w:val="48C65A2D"/>
    <w:rsid w:val="48C77493"/>
    <w:rsid w:val="48DC025D"/>
    <w:rsid w:val="48FA6CF0"/>
    <w:rsid w:val="49113604"/>
    <w:rsid w:val="49312FD7"/>
    <w:rsid w:val="496137E1"/>
    <w:rsid w:val="49711C05"/>
    <w:rsid w:val="49733604"/>
    <w:rsid w:val="4979740F"/>
    <w:rsid w:val="49C91B1B"/>
    <w:rsid w:val="4A137712"/>
    <w:rsid w:val="4A1674EB"/>
    <w:rsid w:val="4A1A025B"/>
    <w:rsid w:val="4A206D5E"/>
    <w:rsid w:val="4A690B61"/>
    <w:rsid w:val="4A690DEF"/>
    <w:rsid w:val="4A6D3C6C"/>
    <w:rsid w:val="4ABB310E"/>
    <w:rsid w:val="4AF141A0"/>
    <w:rsid w:val="4AF96BC2"/>
    <w:rsid w:val="4AFA3EFC"/>
    <w:rsid w:val="4B2749C7"/>
    <w:rsid w:val="4B3478BA"/>
    <w:rsid w:val="4B437644"/>
    <w:rsid w:val="4BA162F3"/>
    <w:rsid w:val="4BA80DBA"/>
    <w:rsid w:val="4BB63F73"/>
    <w:rsid w:val="4BCE19D5"/>
    <w:rsid w:val="4BD55AD7"/>
    <w:rsid w:val="4BE705E5"/>
    <w:rsid w:val="4BFA731B"/>
    <w:rsid w:val="4C2C6816"/>
    <w:rsid w:val="4C2F3DBC"/>
    <w:rsid w:val="4C9D248D"/>
    <w:rsid w:val="4CBA0847"/>
    <w:rsid w:val="4CBA4E76"/>
    <w:rsid w:val="4CCC2EAF"/>
    <w:rsid w:val="4CD53FCD"/>
    <w:rsid w:val="4CE2713B"/>
    <w:rsid w:val="4CF97805"/>
    <w:rsid w:val="4D355757"/>
    <w:rsid w:val="4D43779C"/>
    <w:rsid w:val="4D512BA1"/>
    <w:rsid w:val="4D6D1FDA"/>
    <w:rsid w:val="4DAD7DBD"/>
    <w:rsid w:val="4DD70C81"/>
    <w:rsid w:val="4DD96E51"/>
    <w:rsid w:val="4DEA4911"/>
    <w:rsid w:val="4DFE3401"/>
    <w:rsid w:val="4DFE4EC1"/>
    <w:rsid w:val="4E011773"/>
    <w:rsid w:val="4E0B31DC"/>
    <w:rsid w:val="4E516F1E"/>
    <w:rsid w:val="4E56565A"/>
    <w:rsid w:val="4E831A3C"/>
    <w:rsid w:val="4E9F6AB6"/>
    <w:rsid w:val="4EA37A90"/>
    <w:rsid w:val="4EAB75BB"/>
    <w:rsid w:val="4EDB4DAE"/>
    <w:rsid w:val="4F1525EB"/>
    <w:rsid w:val="4F1A0D76"/>
    <w:rsid w:val="4F1D7C0B"/>
    <w:rsid w:val="4F320EB0"/>
    <w:rsid w:val="4F4C74CC"/>
    <w:rsid w:val="4F656808"/>
    <w:rsid w:val="4F6B2737"/>
    <w:rsid w:val="4F7848E3"/>
    <w:rsid w:val="4F804481"/>
    <w:rsid w:val="4F8871B2"/>
    <w:rsid w:val="4FA73077"/>
    <w:rsid w:val="4FA95F3C"/>
    <w:rsid w:val="4FAB22B7"/>
    <w:rsid w:val="4FB0360A"/>
    <w:rsid w:val="4FB33234"/>
    <w:rsid w:val="4FCD4EFC"/>
    <w:rsid w:val="4FD15286"/>
    <w:rsid w:val="50033B00"/>
    <w:rsid w:val="502F70C2"/>
    <w:rsid w:val="50307C27"/>
    <w:rsid w:val="503A0968"/>
    <w:rsid w:val="503C0712"/>
    <w:rsid w:val="50436A47"/>
    <w:rsid w:val="50536893"/>
    <w:rsid w:val="506E4318"/>
    <w:rsid w:val="507D5589"/>
    <w:rsid w:val="508B53CF"/>
    <w:rsid w:val="509B3847"/>
    <w:rsid w:val="50A27542"/>
    <w:rsid w:val="50B52243"/>
    <w:rsid w:val="50CB0D7A"/>
    <w:rsid w:val="50D453C8"/>
    <w:rsid w:val="50F6444D"/>
    <w:rsid w:val="51183664"/>
    <w:rsid w:val="5122555C"/>
    <w:rsid w:val="512321AC"/>
    <w:rsid w:val="51981B11"/>
    <w:rsid w:val="51A7757E"/>
    <w:rsid w:val="5207540F"/>
    <w:rsid w:val="524E0C10"/>
    <w:rsid w:val="5263672E"/>
    <w:rsid w:val="526A0154"/>
    <w:rsid w:val="526B338F"/>
    <w:rsid w:val="527D11C9"/>
    <w:rsid w:val="529C60EA"/>
    <w:rsid w:val="52B44612"/>
    <w:rsid w:val="52D77BAB"/>
    <w:rsid w:val="52E857F7"/>
    <w:rsid w:val="52EA0150"/>
    <w:rsid w:val="5300268B"/>
    <w:rsid w:val="53194F9F"/>
    <w:rsid w:val="53264E5C"/>
    <w:rsid w:val="532B6AC6"/>
    <w:rsid w:val="53546A89"/>
    <w:rsid w:val="538B2B32"/>
    <w:rsid w:val="538D3390"/>
    <w:rsid w:val="53915AD0"/>
    <w:rsid w:val="53B022E7"/>
    <w:rsid w:val="53BA5FC4"/>
    <w:rsid w:val="53C43019"/>
    <w:rsid w:val="53C723AE"/>
    <w:rsid w:val="53C723D4"/>
    <w:rsid w:val="53DD5FB4"/>
    <w:rsid w:val="53ED369A"/>
    <w:rsid w:val="541225C0"/>
    <w:rsid w:val="542039F8"/>
    <w:rsid w:val="545F268C"/>
    <w:rsid w:val="54786869"/>
    <w:rsid w:val="547B0D29"/>
    <w:rsid w:val="5484200D"/>
    <w:rsid w:val="54886198"/>
    <w:rsid w:val="54C84D03"/>
    <w:rsid w:val="54E36129"/>
    <w:rsid w:val="54F64450"/>
    <w:rsid w:val="54FA38B2"/>
    <w:rsid w:val="552F6B6A"/>
    <w:rsid w:val="55765649"/>
    <w:rsid w:val="55AE78FC"/>
    <w:rsid w:val="55CB4D9D"/>
    <w:rsid w:val="55F82243"/>
    <w:rsid w:val="566110A0"/>
    <w:rsid w:val="56A92EAD"/>
    <w:rsid w:val="56AB6842"/>
    <w:rsid w:val="56C145E8"/>
    <w:rsid w:val="57065502"/>
    <w:rsid w:val="57385217"/>
    <w:rsid w:val="57413E17"/>
    <w:rsid w:val="574C15F3"/>
    <w:rsid w:val="576963BC"/>
    <w:rsid w:val="5780598B"/>
    <w:rsid w:val="57825E4E"/>
    <w:rsid w:val="57987A41"/>
    <w:rsid w:val="579F10F2"/>
    <w:rsid w:val="579F5660"/>
    <w:rsid w:val="57A41CB8"/>
    <w:rsid w:val="57AA230A"/>
    <w:rsid w:val="57CE1A09"/>
    <w:rsid w:val="57D83E4B"/>
    <w:rsid w:val="57D905EC"/>
    <w:rsid w:val="57F40670"/>
    <w:rsid w:val="580F2F1C"/>
    <w:rsid w:val="581547C6"/>
    <w:rsid w:val="583668E4"/>
    <w:rsid w:val="58535E2B"/>
    <w:rsid w:val="58730F9B"/>
    <w:rsid w:val="588A2CF6"/>
    <w:rsid w:val="588F2443"/>
    <w:rsid w:val="58AD24C8"/>
    <w:rsid w:val="58B1229C"/>
    <w:rsid w:val="58E02FF0"/>
    <w:rsid w:val="58F35288"/>
    <w:rsid w:val="59106149"/>
    <w:rsid w:val="591E7F91"/>
    <w:rsid w:val="5926277A"/>
    <w:rsid w:val="593462AA"/>
    <w:rsid w:val="596C074E"/>
    <w:rsid w:val="597673F4"/>
    <w:rsid w:val="598F1ED2"/>
    <w:rsid w:val="59A35E4B"/>
    <w:rsid w:val="59B07142"/>
    <w:rsid w:val="59B46755"/>
    <w:rsid w:val="59C25411"/>
    <w:rsid w:val="59CC702C"/>
    <w:rsid w:val="59CE698E"/>
    <w:rsid w:val="59D61425"/>
    <w:rsid w:val="59FD4A77"/>
    <w:rsid w:val="5A1A4249"/>
    <w:rsid w:val="5A2A0AD6"/>
    <w:rsid w:val="5A394A85"/>
    <w:rsid w:val="5A3F02D8"/>
    <w:rsid w:val="5A4F345A"/>
    <w:rsid w:val="5A5F34BB"/>
    <w:rsid w:val="5A6A106A"/>
    <w:rsid w:val="5AB80E68"/>
    <w:rsid w:val="5AC97ACD"/>
    <w:rsid w:val="5ADF2920"/>
    <w:rsid w:val="5B1F5A05"/>
    <w:rsid w:val="5B3F1522"/>
    <w:rsid w:val="5B89294D"/>
    <w:rsid w:val="5BA01775"/>
    <w:rsid w:val="5BA851D9"/>
    <w:rsid w:val="5BC40BF8"/>
    <w:rsid w:val="5C381EF7"/>
    <w:rsid w:val="5C4162FA"/>
    <w:rsid w:val="5C6505B6"/>
    <w:rsid w:val="5C9D388D"/>
    <w:rsid w:val="5C9E79C1"/>
    <w:rsid w:val="5CD625B0"/>
    <w:rsid w:val="5CF95866"/>
    <w:rsid w:val="5CFA6ABE"/>
    <w:rsid w:val="5D1E013C"/>
    <w:rsid w:val="5D2169BC"/>
    <w:rsid w:val="5D4753EA"/>
    <w:rsid w:val="5D511465"/>
    <w:rsid w:val="5D522338"/>
    <w:rsid w:val="5D7E240F"/>
    <w:rsid w:val="5DC139F4"/>
    <w:rsid w:val="5DC8731E"/>
    <w:rsid w:val="5DEF1A66"/>
    <w:rsid w:val="5E370D9A"/>
    <w:rsid w:val="5E41334D"/>
    <w:rsid w:val="5E4A1EE2"/>
    <w:rsid w:val="5E717AA0"/>
    <w:rsid w:val="5E8F7B58"/>
    <w:rsid w:val="5E92266E"/>
    <w:rsid w:val="5E983534"/>
    <w:rsid w:val="5ECB528E"/>
    <w:rsid w:val="5F024360"/>
    <w:rsid w:val="5F1378C7"/>
    <w:rsid w:val="5F14614C"/>
    <w:rsid w:val="5F1A721E"/>
    <w:rsid w:val="5F3855E1"/>
    <w:rsid w:val="5FA46DDC"/>
    <w:rsid w:val="5FA86324"/>
    <w:rsid w:val="5FAC2FD3"/>
    <w:rsid w:val="5FAD2920"/>
    <w:rsid w:val="5FB95B7D"/>
    <w:rsid w:val="5FF41CE6"/>
    <w:rsid w:val="601F6788"/>
    <w:rsid w:val="603868C6"/>
    <w:rsid w:val="60391522"/>
    <w:rsid w:val="604421AE"/>
    <w:rsid w:val="606672EF"/>
    <w:rsid w:val="60693926"/>
    <w:rsid w:val="60CD3634"/>
    <w:rsid w:val="60E25262"/>
    <w:rsid w:val="60E40B2E"/>
    <w:rsid w:val="61025647"/>
    <w:rsid w:val="611F70AC"/>
    <w:rsid w:val="61376B41"/>
    <w:rsid w:val="61423362"/>
    <w:rsid w:val="614345DF"/>
    <w:rsid w:val="616D591D"/>
    <w:rsid w:val="61815FA8"/>
    <w:rsid w:val="61853E99"/>
    <w:rsid w:val="61E43E20"/>
    <w:rsid w:val="61E55AF2"/>
    <w:rsid w:val="61EA3443"/>
    <w:rsid w:val="61EC2EE6"/>
    <w:rsid w:val="61EE7E03"/>
    <w:rsid w:val="61F73143"/>
    <w:rsid w:val="61FC1B89"/>
    <w:rsid w:val="6203560A"/>
    <w:rsid w:val="62682051"/>
    <w:rsid w:val="626B4385"/>
    <w:rsid w:val="628A24A5"/>
    <w:rsid w:val="62946016"/>
    <w:rsid w:val="62A13852"/>
    <w:rsid w:val="62BB663C"/>
    <w:rsid w:val="62C845E1"/>
    <w:rsid w:val="62D34BF5"/>
    <w:rsid w:val="62D81534"/>
    <w:rsid w:val="62EC39CA"/>
    <w:rsid w:val="62F12CE3"/>
    <w:rsid w:val="630663BB"/>
    <w:rsid w:val="6322144E"/>
    <w:rsid w:val="63245A7B"/>
    <w:rsid w:val="63452C1E"/>
    <w:rsid w:val="63533B90"/>
    <w:rsid w:val="63563AAA"/>
    <w:rsid w:val="635A5AE0"/>
    <w:rsid w:val="636772CE"/>
    <w:rsid w:val="63900BC6"/>
    <w:rsid w:val="63991A80"/>
    <w:rsid w:val="63BC05F1"/>
    <w:rsid w:val="63C15716"/>
    <w:rsid w:val="63C81409"/>
    <w:rsid w:val="63D56DCA"/>
    <w:rsid w:val="63ED724B"/>
    <w:rsid w:val="64055152"/>
    <w:rsid w:val="640A0B45"/>
    <w:rsid w:val="641B5D62"/>
    <w:rsid w:val="64232B46"/>
    <w:rsid w:val="643B5D0A"/>
    <w:rsid w:val="6446183B"/>
    <w:rsid w:val="6458429B"/>
    <w:rsid w:val="64835EBF"/>
    <w:rsid w:val="64D80057"/>
    <w:rsid w:val="64E70231"/>
    <w:rsid w:val="650C7909"/>
    <w:rsid w:val="650D455D"/>
    <w:rsid w:val="6531163D"/>
    <w:rsid w:val="65433379"/>
    <w:rsid w:val="65434A53"/>
    <w:rsid w:val="65563E65"/>
    <w:rsid w:val="655A0FFF"/>
    <w:rsid w:val="656107C1"/>
    <w:rsid w:val="6591054F"/>
    <w:rsid w:val="65D22B50"/>
    <w:rsid w:val="65E900A9"/>
    <w:rsid w:val="65EE37B3"/>
    <w:rsid w:val="66003E9F"/>
    <w:rsid w:val="660B5CD5"/>
    <w:rsid w:val="66165B93"/>
    <w:rsid w:val="66250DD3"/>
    <w:rsid w:val="666324C7"/>
    <w:rsid w:val="66647CAE"/>
    <w:rsid w:val="666C4670"/>
    <w:rsid w:val="668869A2"/>
    <w:rsid w:val="669A3724"/>
    <w:rsid w:val="66C318F0"/>
    <w:rsid w:val="66DB2DE0"/>
    <w:rsid w:val="66FF51C8"/>
    <w:rsid w:val="670B08E8"/>
    <w:rsid w:val="671A7D23"/>
    <w:rsid w:val="671E67F4"/>
    <w:rsid w:val="67215E7D"/>
    <w:rsid w:val="67242D69"/>
    <w:rsid w:val="67251694"/>
    <w:rsid w:val="67733B19"/>
    <w:rsid w:val="678D4BCC"/>
    <w:rsid w:val="67A63855"/>
    <w:rsid w:val="67CF4B84"/>
    <w:rsid w:val="67E42509"/>
    <w:rsid w:val="67E425FE"/>
    <w:rsid w:val="68166450"/>
    <w:rsid w:val="682A2C68"/>
    <w:rsid w:val="684653C4"/>
    <w:rsid w:val="68477F87"/>
    <w:rsid w:val="685C5A30"/>
    <w:rsid w:val="685D4DBE"/>
    <w:rsid w:val="68774E85"/>
    <w:rsid w:val="68A55A4C"/>
    <w:rsid w:val="68A915C1"/>
    <w:rsid w:val="68D33B66"/>
    <w:rsid w:val="68DC194C"/>
    <w:rsid w:val="68F539F2"/>
    <w:rsid w:val="691652AB"/>
    <w:rsid w:val="693346E8"/>
    <w:rsid w:val="694C0535"/>
    <w:rsid w:val="69825967"/>
    <w:rsid w:val="69B51B9B"/>
    <w:rsid w:val="69EF6EDB"/>
    <w:rsid w:val="6A420D91"/>
    <w:rsid w:val="6A522E46"/>
    <w:rsid w:val="6A6A485C"/>
    <w:rsid w:val="6A730257"/>
    <w:rsid w:val="6A8F727B"/>
    <w:rsid w:val="6AA92192"/>
    <w:rsid w:val="6AD80953"/>
    <w:rsid w:val="6AD97967"/>
    <w:rsid w:val="6AF07556"/>
    <w:rsid w:val="6AFA059B"/>
    <w:rsid w:val="6AFC461F"/>
    <w:rsid w:val="6B1B0ED4"/>
    <w:rsid w:val="6B1C04DF"/>
    <w:rsid w:val="6B4712ED"/>
    <w:rsid w:val="6B497053"/>
    <w:rsid w:val="6B6922F7"/>
    <w:rsid w:val="6B6F1F9A"/>
    <w:rsid w:val="6B937434"/>
    <w:rsid w:val="6BA56255"/>
    <w:rsid w:val="6BB111A7"/>
    <w:rsid w:val="6BBF0A45"/>
    <w:rsid w:val="6BCE5332"/>
    <w:rsid w:val="6BF22383"/>
    <w:rsid w:val="6C170508"/>
    <w:rsid w:val="6C195C48"/>
    <w:rsid w:val="6C3B1A67"/>
    <w:rsid w:val="6C4C396D"/>
    <w:rsid w:val="6CD312F2"/>
    <w:rsid w:val="6CE913AF"/>
    <w:rsid w:val="6D1261A8"/>
    <w:rsid w:val="6D2040B0"/>
    <w:rsid w:val="6D532F1F"/>
    <w:rsid w:val="6D6A73E6"/>
    <w:rsid w:val="6D6F68EB"/>
    <w:rsid w:val="6D8E2F7B"/>
    <w:rsid w:val="6D9A4717"/>
    <w:rsid w:val="6DC0089D"/>
    <w:rsid w:val="6DD60097"/>
    <w:rsid w:val="6E0741D3"/>
    <w:rsid w:val="6E177D52"/>
    <w:rsid w:val="6E2A2AD8"/>
    <w:rsid w:val="6E326276"/>
    <w:rsid w:val="6E47696C"/>
    <w:rsid w:val="6E5834F5"/>
    <w:rsid w:val="6E6D256E"/>
    <w:rsid w:val="6EC34DF4"/>
    <w:rsid w:val="6EF00B1A"/>
    <w:rsid w:val="6EF900D8"/>
    <w:rsid w:val="6F0C5E06"/>
    <w:rsid w:val="6F0C725D"/>
    <w:rsid w:val="6F187472"/>
    <w:rsid w:val="6F3024ED"/>
    <w:rsid w:val="6F764D01"/>
    <w:rsid w:val="6F9A1F0F"/>
    <w:rsid w:val="6FCE75F8"/>
    <w:rsid w:val="6FF31906"/>
    <w:rsid w:val="6FFF5F5C"/>
    <w:rsid w:val="70011C83"/>
    <w:rsid w:val="70053BCE"/>
    <w:rsid w:val="703B1AE1"/>
    <w:rsid w:val="70450709"/>
    <w:rsid w:val="704C62D1"/>
    <w:rsid w:val="70542E2B"/>
    <w:rsid w:val="708F680C"/>
    <w:rsid w:val="70D43F80"/>
    <w:rsid w:val="70D901EF"/>
    <w:rsid w:val="710354F3"/>
    <w:rsid w:val="711E7C04"/>
    <w:rsid w:val="71580EE2"/>
    <w:rsid w:val="715872C7"/>
    <w:rsid w:val="718371A1"/>
    <w:rsid w:val="71C471E4"/>
    <w:rsid w:val="71C55F06"/>
    <w:rsid w:val="71FF6222"/>
    <w:rsid w:val="721F5BC9"/>
    <w:rsid w:val="72381126"/>
    <w:rsid w:val="72684FD7"/>
    <w:rsid w:val="726B176B"/>
    <w:rsid w:val="72B43677"/>
    <w:rsid w:val="72C412FB"/>
    <w:rsid w:val="72C97B35"/>
    <w:rsid w:val="730B2D3A"/>
    <w:rsid w:val="7330190A"/>
    <w:rsid w:val="7355082E"/>
    <w:rsid w:val="735E6B9B"/>
    <w:rsid w:val="73772D63"/>
    <w:rsid w:val="738A46A2"/>
    <w:rsid w:val="7390093A"/>
    <w:rsid w:val="73946C75"/>
    <w:rsid w:val="73A03BE9"/>
    <w:rsid w:val="73DF04F4"/>
    <w:rsid w:val="73E7462A"/>
    <w:rsid w:val="74025C0A"/>
    <w:rsid w:val="74286E53"/>
    <w:rsid w:val="7429703F"/>
    <w:rsid w:val="742C2121"/>
    <w:rsid w:val="743662EB"/>
    <w:rsid w:val="744603B5"/>
    <w:rsid w:val="746328E7"/>
    <w:rsid w:val="748216AB"/>
    <w:rsid w:val="749310CB"/>
    <w:rsid w:val="749F4F12"/>
    <w:rsid w:val="74A62664"/>
    <w:rsid w:val="74B45A81"/>
    <w:rsid w:val="75022AF1"/>
    <w:rsid w:val="750661F3"/>
    <w:rsid w:val="750666D9"/>
    <w:rsid w:val="751B06C2"/>
    <w:rsid w:val="75223102"/>
    <w:rsid w:val="754E1068"/>
    <w:rsid w:val="756B15DF"/>
    <w:rsid w:val="7584686C"/>
    <w:rsid w:val="758A0901"/>
    <w:rsid w:val="75AC0D30"/>
    <w:rsid w:val="75B26ACF"/>
    <w:rsid w:val="75CB1620"/>
    <w:rsid w:val="761D6DEE"/>
    <w:rsid w:val="7635583B"/>
    <w:rsid w:val="7652768A"/>
    <w:rsid w:val="76741A07"/>
    <w:rsid w:val="767D38C4"/>
    <w:rsid w:val="7682523E"/>
    <w:rsid w:val="76930BF0"/>
    <w:rsid w:val="76B23B0B"/>
    <w:rsid w:val="76BE0CB7"/>
    <w:rsid w:val="76D44FDC"/>
    <w:rsid w:val="76DC5BF0"/>
    <w:rsid w:val="770015A6"/>
    <w:rsid w:val="77223CC5"/>
    <w:rsid w:val="77984640"/>
    <w:rsid w:val="779F41FD"/>
    <w:rsid w:val="77B72E73"/>
    <w:rsid w:val="77F90282"/>
    <w:rsid w:val="782E2F9D"/>
    <w:rsid w:val="7843688B"/>
    <w:rsid w:val="78633B64"/>
    <w:rsid w:val="788E3842"/>
    <w:rsid w:val="78AB5960"/>
    <w:rsid w:val="78BE0133"/>
    <w:rsid w:val="78C75466"/>
    <w:rsid w:val="78C9357D"/>
    <w:rsid w:val="78C97559"/>
    <w:rsid w:val="78F020D7"/>
    <w:rsid w:val="791442B8"/>
    <w:rsid w:val="79415506"/>
    <w:rsid w:val="79661CDC"/>
    <w:rsid w:val="79773671"/>
    <w:rsid w:val="79985FB7"/>
    <w:rsid w:val="79B5094B"/>
    <w:rsid w:val="7A074AF8"/>
    <w:rsid w:val="7A5434B0"/>
    <w:rsid w:val="7A8D1667"/>
    <w:rsid w:val="7A937FC6"/>
    <w:rsid w:val="7AEBA38E"/>
    <w:rsid w:val="7AED6DBE"/>
    <w:rsid w:val="7AFE4DC1"/>
    <w:rsid w:val="7B0D4BC0"/>
    <w:rsid w:val="7B3175D2"/>
    <w:rsid w:val="7B4163C5"/>
    <w:rsid w:val="7B455206"/>
    <w:rsid w:val="7B5E69B7"/>
    <w:rsid w:val="7B715A28"/>
    <w:rsid w:val="7B8C1720"/>
    <w:rsid w:val="7BB17B82"/>
    <w:rsid w:val="7BB8709C"/>
    <w:rsid w:val="7BD31A3F"/>
    <w:rsid w:val="7BEC56A9"/>
    <w:rsid w:val="7C006898"/>
    <w:rsid w:val="7C03026C"/>
    <w:rsid w:val="7C093AA2"/>
    <w:rsid w:val="7C153AE2"/>
    <w:rsid w:val="7C3440AD"/>
    <w:rsid w:val="7C3A6F3F"/>
    <w:rsid w:val="7C6A1DBC"/>
    <w:rsid w:val="7C7014C9"/>
    <w:rsid w:val="7C8946EB"/>
    <w:rsid w:val="7C8C2339"/>
    <w:rsid w:val="7C9C2CBD"/>
    <w:rsid w:val="7CC3513C"/>
    <w:rsid w:val="7CC86057"/>
    <w:rsid w:val="7CEC3B84"/>
    <w:rsid w:val="7D02245F"/>
    <w:rsid w:val="7D0821CF"/>
    <w:rsid w:val="7D0B5291"/>
    <w:rsid w:val="7D527A19"/>
    <w:rsid w:val="7D5FE09B"/>
    <w:rsid w:val="7D95750E"/>
    <w:rsid w:val="7DB06552"/>
    <w:rsid w:val="7DF6049B"/>
    <w:rsid w:val="7DFA2F5D"/>
    <w:rsid w:val="7DFD6663"/>
    <w:rsid w:val="7E085437"/>
    <w:rsid w:val="7E2F792D"/>
    <w:rsid w:val="7E58324C"/>
    <w:rsid w:val="7E6F6695"/>
    <w:rsid w:val="7E940F5E"/>
    <w:rsid w:val="7F096CBB"/>
    <w:rsid w:val="7F1975EF"/>
    <w:rsid w:val="7F232F0E"/>
    <w:rsid w:val="7F362B5D"/>
    <w:rsid w:val="7F5D7096"/>
    <w:rsid w:val="7F641ED0"/>
    <w:rsid w:val="7F6617F5"/>
    <w:rsid w:val="7F687887"/>
    <w:rsid w:val="7F82233E"/>
    <w:rsid w:val="7FAF5523"/>
    <w:rsid w:val="7FB54E9B"/>
    <w:rsid w:val="7FC311D0"/>
    <w:rsid w:val="7FE40544"/>
    <w:rsid w:val="7FEE2ED4"/>
    <w:rsid w:val="7FF776E2"/>
    <w:rsid w:val="7FF77754"/>
    <w:rsid w:val="7FF7FB75"/>
    <w:rsid w:val="7FFD0DC7"/>
    <w:rsid w:val="7FFE0F5A"/>
    <w:rsid w:val="9BFBC211"/>
    <w:rsid w:val="9FBA34C5"/>
    <w:rsid w:val="9FF7E32A"/>
    <w:rsid w:val="BBB71F03"/>
    <w:rsid w:val="BEFFC69B"/>
    <w:rsid w:val="DB3B51AC"/>
    <w:rsid w:val="DC77D632"/>
    <w:rsid w:val="FC79F258"/>
    <w:rsid w:val="FD7D84C5"/>
    <w:rsid w:val="FDFF5E83"/>
    <w:rsid w:val="FE76F2EC"/>
    <w:rsid w:val="FFBF242A"/>
    <w:rsid w:val="FFDF4A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 w:cs="Times New Roman"/>
      <w:b/>
      <w:color w:val="auto"/>
      <w:sz w:val="32"/>
      <w:szCs w:val="24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脚 Char"/>
    <w:link w:val="3"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0">
    <w:name w:val="页眉 Char"/>
    <w:link w:val="4"/>
    <w:uiPriority w:val="0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qixiangju/C:\DSOA\wdzx97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0</Pages>
  <Words>0</Words>
  <Characters>0</Characters>
  <Lines>0</Lines>
  <Paragraphs>0</Paragraphs>
  <TotalTime>14.3333333333333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2025-03-05T23:39:00Z</dcterms:created>
  <dc:creator>宁德市局文秘:排版</dc:creator>
  <cp:lastModifiedBy>杨洋:科长</cp:lastModifiedBy>
  <dcterms:modified xsi:type="dcterms:W3CDTF">2025-03-14T08:51:38Z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M_INFO_ID">
    <vt:lpwstr/>
  </property>
  <property fmtid="{D5CDD505-2E9C-101B-9397-08002B2CF9AE}" pid="3" name="ICV">
    <vt:lpwstr>D9BDB5207E1E23554602C86752CC9FDC</vt:lpwstr>
  </property>
  <property fmtid="{D5CDD505-2E9C-101B-9397-08002B2CF9AE}" pid="4" name="KSOProductBuildVer">
    <vt:lpwstr>2052-11.8.2.10458</vt:lpwstr>
  </property>
</Properties>
</file>